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287F" w:rsidRDefault="007850D8" w:rsidP="00984512">
      <w:pPr>
        <w:jc w:val="both"/>
        <w:rPr>
          <w:rFonts w:ascii="Arial" w:hAnsi="Arial" w:cs="Arial"/>
        </w:rPr>
      </w:pPr>
      <w:r w:rsidRPr="007850D8">
        <w:rPr>
          <w:b/>
          <w:noProof/>
          <w:color w:val="365F91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27pt;margin-top:-88.55pt;width:180pt;height:45.35pt;z-index:-251657728">
            <v:imagedata r:id="rId7" o:title=""/>
          </v:shape>
          <o:OLEObject Type="Embed" ProgID="AcroExch.Document.11" ShapeID="_x0000_s1026" DrawAspect="Content" ObjectID="_1477918719" r:id="rId8"/>
        </w:pict>
      </w:r>
      <w:r w:rsidR="00D24BD5">
        <w:rPr>
          <w:b/>
          <w:noProof/>
          <w:color w:val="365F91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posOffset>4914900</wp:posOffset>
            </wp:positionH>
            <wp:positionV relativeFrom="paragraph">
              <wp:posOffset>-1124585</wp:posOffset>
            </wp:positionV>
            <wp:extent cx="825500" cy="762000"/>
            <wp:effectExtent l="19050" t="0" r="0" b="0"/>
            <wp:wrapSquare wrapText="bothSides"/>
            <wp:docPr id="3" name="Slika 3" descr="Mostra immagine a dimensione intera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ostra immagine a dimensione intera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24BD5" w:rsidRDefault="00D24BD5" w:rsidP="00D24BD5">
      <w:pPr>
        <w:jc w:val="both"/>
        <w:rPr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4914900</wp:posOffset>
            </wp:positionH>
            <wp:positionV relativeFrom="paragraph">
              <wp:posOffset>-1124585</wp:posOffset>
            </wp:positionV>
            <wp:extent cx="825500" cy="762000"/>
            <wp:effectExtent l="19050" t="0" r="0" b="0"/>
            <wp:wrapSquare wrapText="bothSides"/>
            <wp:docPr id="4" name="Slika 4" descr="Mostra immagine a dimensione intera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ostra immagine a dimensione intera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00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904201">
        <w:t>Klasa:  602-03/14-05/116</w:t>
      </w:r>
    </w:p>
    <w:p w:rsidR="00D24BD5" w:rsidRDefault="00D24BD5" w:rsidP="00D24BD5">
      <w:proofErr w:type="spellStart"/>
      <w:r>
        <w:t>Urbroj</w:t>
      </w:r>
      <w:proofErr w:type="spellEnd"/>
      <w:r>
        <w:t>: 2181-28-01-14-01</w:t>
      </w:r>
    </w:p>
    <w:p w:rsidR="00D24BD5" w:rsidRDefault="00D24BD5" w:rsidP="00D24BD5">
      <w:r>
        <w:t xml:space="preserve">Split, 18. </w:t>
      </w:r>
      <w:r w:rsidR="00904201">
        <w:t>studenog</w:t>
      </w:r>
      <w:r>
        <w:t xml:space="preserve"> 2014. </w:t>
      </w:r>
      <w:r w:rsidR="00F46177">
        <w:t>g</w:t>
      </w:r>
      <w:r>
        <w:t>od</w:t>
      </w:r>
      <w:r w:rsidR="00F46177">
        <w:t>.</w:t>
      </w:r>
    </w:p>
    <w:p w:rsidR="00F46177" w:rsidRDefault="00F46177" w:rsidP="00D24BD5"/>
    <w:p w:rsidR="00D24BD5" w:rsidRDefault="00D24BD5" w:rsidP="00D24BD5"/>
    <w:p w:rsidR="00D24BD5" w:rsidRDefault="00D24BD5" w:rsidP="00D24BD5">
      <w:pPr>
        <w:jc w:val="both"/>
      </w:pPr>
      <w:r>
        <w:t xml:space="preserve">         Na temelju  </w:t>
      </w:r>
      <w:proofErr w:type="spellStart"/>
      <w:r>
        <w:t>čl</w:t>
      </w:r>
      <w:proofErr w:type="spellEnd"/>
      <w:r>
        <w:t>. 107. Zakona o odgoju i obrazovanju u osnovnoj i srednjoj školi (</w:t>
      </w:r>
      <w:proofErr w:type="spellStart"/>
      <w:r>
        <w:t>N.N</w:t>
      </w:r>
      <w:proofErr w:type="spellEnd"/>
      <w:r>
        <w:t>. 87/08, 86/09, 92/10, 105/10, 90/11, 16/1</w:t>
      </w:r>
      <w:r w:rsidR="00F46177">
        <w:t>2, 86/12</w:t>
      </w:r>
      <w:r w:rsidR="004A6DAB">
        <w:t xml:space="preserve">  </w:t>
      </w:r>
      <w:r w:rsidR="00F46177">
        <w:t xml:space="preserve"> i 94/13)</w:t>
      </w:r>
      <w:r>
        <w:t xml:space="preserve"> Turističko-ugostiteljska škola, Split </w:t>
      </w:r>
      <w:r>
        <w:rPr>
          <w:b/>
          <w:u w:val="single"/>
        </w:rPr>
        <w:t>dana 1</w:t>
      </w:r>
      <w:r w:rsidR="00F46177">
        <w:rPr>
          <w:b/>
          <w:u w:val="single"/>
        </w:rPr>
        <w:t>9</w:t>
      </w:r>
      <w:r>
        <w:rPr>
          <w:b/>
          <w:u w:val="single"/>
        </w:rPr>
        <w:t xml:space="preserve">. </w:t>
      </w:r>
      <w:r w:rsidR="00904201">
        <w:rPr>
          <w:b/>
          <w:u w:val="single"/>
        </w:rPr>
        <w:t>studenog</w:t>
      </w:r>
      <w:r>
        <w:rPr>
          <w:b/>
          <w:u w:val="single"/>
        </w:rPr>
        <w:t xml:space="preserve"> 2014. god. </w:t>
      </w:r>
      <w:r>
        <w:t>objavljuje</w:t>
      </w:r>
    </w:p>
    <w:p w:rsidR="00F46177" w:rsidRDefault="00F46177" w:rsidP="00D24BD5">
      <w:pPr>
        <w:jc w:val="both"/>
      </w:pPr>
    </w:p>
    <w:p w:rsidR="00D24BD5" w:rsidRDefault="00D24BD5" w:rsidP="00D24BD5">
      <w:pPr>
        <w:rPr>
          <w:b/>
          <w:u w:val="single"/>
        </w:rPr>
      </w:pPr>
    </w:p>
    <w:p w:rsidR="00D24BD5" w:rsidRDefault="00D24BD5" w:rsidP="00D24BD5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N A T J E Č A J</w:t>
      </w:r>
    </w:p>
    <w:p w:rsidR="00D24BD5" w:rsidRDefault="00D24BD5" w:rsidP="00BD33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za obavljanje poslova </w:t>
      </w:r>
    </w:p>
    <w:p w:rsidR="00D24BD5" w:rsidRDefault="00D24BD5" w:rsidP="00D24BD5">
      <w:pPr>
        <w:jc w:val="both"/>
      </w:pPr>
    </w:p>
    <w:p w:rsidR="00D24BD5" w:rsidRDefault="00D24BD5" w:rsidP="00F46177">
      <w:pPr>
        <w:jc w:val="both"/>
      </w:pPr>
    </w:p>
    <w:p w:rsidR="00D24BD5" w:rsidRDefault="00D24BD5" w:rsidP="00D24BD5">
      <w:pPr>
        <w:numPr>
          <w:ilvl w:val="0"/>
          <w:numId w:val="3"/>
        </w:numPr>
        <w:jc w:val="both"/>
      </w:pPr>
      <w:r>
        <w:rPr>
          <w:b/>
        </w:rPr>
        <w:t>nastavnik/</w:t>
      </w:r>
      <w:proofErr w:type="spellStart"/>
      <w:r>
        <w:rPr>
          <w:b/>
        </w:rPr>
        <w:t>ca</w:t>
      </w:r>
      <w:proofErr w:type="spellEnd"/>
      <w:r>
        <w:rPr>
          <w:b/>
        </w:rPr>
        <w:t xml:space="preserve"> likovne umjetnosti, povijesti hrvatske kulturne baštine i povijesti umjetnosti i kulturno povijesne baštine</w:t>
      </w:r>
      <w:r>
        <w:t xml:space="preserve"> – </w:t>
      </w:r>
      <w:r w:rsidR="00375474">
        <w:t>1 izvršitelj/</w:t>
      </w:r>
      <w:proofErr w:type="spellStart"/>
      <w:r w:rsidR="00375474">
        <w:t>ica</w:t>
      </w:r>
      <w:proofErr w:type="spellEnd"/>
      <w:r w:rsidR="00375474">
        <w:t xml:space="preserve"> </w:t>
      </w:r>
      <w:r>
        <w:t xml:space="preserve">na određeno vrijeme do povratka zaposlenice s </w:t>
      </w:r>
      <w:proofErr w:type="spellStart"/>
      <w:r>
        <w:t>porodiljnog</w:t>
      </w:r>
      <w:proofErr w:type="spellEnd"/>
      <w:r>
        <w:t xml:space="preserve"> dopusta</w:t>
      </w:r>
      <w:r w:rsidR="00375474">
        <w:t xml:space="preserve"> - 16 sati tjedne norme</w:t>
      </w:r>
    </w:p>
    <w:p w:rsidR="00D24BD5" w:rsidRDefault="00D24BD5" w:rsidP="00D24BD5">
      <w:pPr>
        <w:jc w:val="both"/>
      </w:pPr>
    </w:p>
    <w:p w:rsidR="00BD33AC" w:rsidRDefault="00BD33AC" w:rsidP="00BD33AC">
      <w:pPr>
        <w:ind w:left="360"/>
        <w:jc w:val="both"/>
      </w:pPr>
      <w:r>
        <w:t xml:space="preserve">       UVJETI: Kandidati moraju ispunjavati opće i posebne uvjete u skladu sa Zakonom o odgoju    </w:t>
      </w:r>
    </w:p>
    <w:p w:rsidR="00D4218D" w:rsidRDefault="00BD33AC" w:rsidP="00BD33AC">
      <w:pPr>
        <w:ind w:left="360"/>
        <w:jc w:val="both"/>
      </w:pPr>
      <w:r>
        <w:t xml:space="preserve">      i obrazovanju u osnovnoj i srednjoj školi i Pravilnikom o stručnoj spremi i pedagoško-</w:t>
      </w:r>
    </w:p>
    <w:p w:rsidR="00D24BD5" w:rsidRDefault="00D4218D" w:rsidP="00BD33AC">
      <w:pPr>
        <w:ind w:left="360"/>
        <w:jc w:val="both"/>
      </w:pPr>
      <w:r>
        <w:t xml:space="preserve">      </w:t>
      </w:r>
      <w:r w:rsidR="00BD33AC">
        <w:t xml:space="preserve">psihološkom obrazovanju nastavnika u srednjem školstvu. </w:t>
      </w:r>
    </w:p>
    <w:p w:rsidR="00D24BD5" w:rsidRDefault="00D24BD5" w:rsidP="00D24BD5">
      <w:pPr>
        <w:jc w:val="both"/>
      </w:pPr>
    </w:p>
    <w:p w:rsidR="004A6DAB" w:rsidRDefault="00D24BD5" w:rsidP="00D24BD5">
      <w:pPr>
        <w:jc w:val="both"/>
      </w:pPr>
      <w:r>
        <w:t>Uz prijavu sa životopisom</w:t>
      </w:r>
      <w:r w:rsidR="00BD33AC">
        <w:t xml:space="preserve"> svi</w:t>
      </w:r>
      <w:r>
        <w:t xml:space="preserve"> kandidati trebaju priložiti dokaz o stručnoj spremi, dokaz o stečenim pedagoškim kompetencijama, presliku domovnice, uvjerenje o nekažnjavanju ne starije od 6 mjeseci. Molbe s potrebnom dokumentacijom slati na adresu: Turističko-ugostiteljska škola, </w:t>
      </w:r>
      <w:r w:rsidR="004A6DAB">
        <w:t xml:space="preserve"> </w:t>
      </w:r>
      <w:proofErr w:type="spellStart"/>
      <w:r>
        <w:t>A.G</w:t>
      </w:r>
      <w:proofErr w:type="spellEnd"/>
      <w:r>
        <w:t xml:space="preserve">. Matoša 60, Split. </w:t>
      </w:r>
    </w:p>
    <w:p w:rsidR="00D24BD5" w:rsidRDefault="00D24BD5" w:rsidP="00D24BD5">
      <w:pPr>
        <w:jc w:val="both"/>
        <w:rPr>
          <w:sz w:val="28"/>
          <w:szCs w:val="28"/>
        </w:rPr>
      </w:pPr>
      <w:r>
        <w:t xml:space="preserve">Rok za podnošenje prijave je </w:t>
      </w:r>
      <w:r>
        <w:rPr>
          <w:b/>
        </w:rPr>
        <w:t>8 dana od dana objave</w:t>
      </w:r>
      <w:r>
        <w:t xml:space="preserve"> </w:t>
      </w:r>
      <w:r>
        <w:rPr>
          <w:b/>
        </w:rPr>
        <w:t>natječaja</w:t>
      </w:r>
      <w:r>
        <w:t>.</w:t>
      </w:r>
      <w:r>
        <w:rPr>
          <w:iCs/>
        </w:rPr>
        <w:t xml:space="preserve"> Nepotpune i nepravodobne prijave neće se razmatrati. </w:t>
      </w:r>
      <w:r>
        <w:t>O rezultatima natječaja kandidati će biti obaviješteni u zakonskom roku.</w:t>
      </w:r>
    </w:p>
    <w:p w:rsidR="00D24BD5" w:rsidRDefault="00D24BD5" w:rsidP="00D24BD5"/>
    <w:p w:rsidR="00731B4C" w:rsidRDefault="00731B4C" w:rsidP="00D24BD5"/>
    <w:p w:rsidR="00BD33AC" w:rsidRDefault="00BD33AC" w:rsidP="00D24BD5"/>
    <w:p w:rsidR="00D24BD5" w:rsidRDefault="00D24BD5" w:rsidP="00D24BD5">
      <w:pPr>
        <w:ind w:left="4956" w:firstLine="708"/>
      </w:pPr>
      <w:r>
        <w:t>Ravnatelj:</w:t>
      </w:r>
    </w:p>
    <w:p w:rsidR="004F667A" w:rsidRPr="00E30D80" w:rsidRDefault="002123DF" w:rsidP="002123DF">
      <w:pPr>
        <w:rPr>
          <w:rFonts w:ascii="Arial" w:hAnsi="Arial" w:cs="Arial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24BD5">
        <w:t xml:space="preserve">Ivo Bilić, </w:t>
      </w:r>
      <w:proofErr w:type="spellStart"/>
      <w:r w:rsidR="00D24BD5">
        <w:t>dipl.ing</w:t>
      </w:r>
      <w:proofErr w:type="spellEnd"/>
      <w:r w:rsidR="00D24BD5">
        <w:t>.</w:t>
      </w:r>
    </w:p>
    <w:p w:rsidR="000D7D07" w:rsidRDefault="004F667A" w:rsidP="000D390E">
      <w:pPr>
        <w:rPr>
          <w:rFonts w:ascii="Arial" w:hAnsi="Arial" w:cs="Arial"/>
          <w:b/>
        </w:rPr>
      </w:pPr>
      <w:r w:rsidRPr="00E30D80">
        <w:rPr>
          <w:rFonts w:ascii="Arial" w:hAnsi="Arial" w:cs="Arial"/>
        </w:rPr>
        <w:tab/>
      </w:r>
      <w:r w:rsidRPr="00E30D80">
        <w:rPr>
          <w:rFonts w:ascii="Arial" w:hAnsi="Arial" w:cs="Arial"/>
        </w:rPr>
        <w:tab/>
      </w:r>
      <w:r w:rsidRPr="00E30D80">
        <w:rPr>
          <w:rFonts w:ascii="Arial" w:hAnsi="Arial" w:cs="Arial"/>
        </w:rPr>
        <w:tab/>
      </w:r>
      <w:r w:rsidRPr="00E30D80">
        <w:rPr>
          <w:rFonts w:ascii="Arial" w:hAnsi="Arial" w:cs="Arial"/>
        </w:rPr>
        <w:tab/>
      </w:r>
      <w:r w:rsidRPr="00E30D80">
        <w:rPr>
          <w:rFonts w:ascii="Arial" w:hAnsi="Arial" w:cs="Arial"/>
        </w:rPr>
        <w:tab/>
      </w:r>
      <w:r w:rsidRPr="00E30D80">
        <w:rPr>
          <w:rFonts w:ascii="Arial" w:hAnsi="Arial" w:cs="Arial"/>
        </w:rPr>
        <w:tab/>
      </w:r>
    </w:p>
    <w:p w:rsidR="000D7D07" w:rsidRDefault="000D7D07" w:rsidP="000D390E">
      <w:pPr>
        <w:rPr>
          <w:rFonts w:ascii="Arial" w:hAnsi="Arial" w:cs="Arial"/>
          <w:b/>
        </w:rPr>
      </w:pPr>
    </w:p>
    <w:p w:rsidR="000D7D07" w:rsidRDefault="000D7D07" w:rsidP="000D390E">
      <w:pPr>
        <w:rPr>
          <w:rFonts w:ascii="Arial" w:hAnsi="Arial" w:cs="Arial"/>
          <w:b/>
        </w:rPr>
      </w:pPr>
    </w:p>
    <w:p w:rsidR="000D7D07" w:rsidRDefault="000D7D07" w:rsidP="000D7D07">
      <w:pPr>
        <w:jc w:val="both"/>
        <w:rPr>
          <w:rFonts w:ascii="Arial" w:hAnsi="Arial" w:cs="Arial"/>
          <w:b/>
        </w:rPr>
      </w:pPr>
    </w:p>
    <w:p w:rsidR="002A0D91" w:rsidRDefault="002A0D91" w:rsidP="000D390E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2A0D91" w:rsidRDefault="002A0D91" w:rsidP="000D390E">
      <w:pPr>
        <w:rPr>
          <w:rFonts w:ascii="Arial" w:hAnsi="Arial" w:cs="Arial"/>
        </w:rPr>
      </w:pPr>
    </w:p>
    <w:p w:rsidR="002A0D91" w:rsidRDefault="002A0D91" w:rsidP="000D390E">
      <w:pPr>
        <w:rPr>
          <w:rFonts w:ascii="Arial" w:hAnsi="Arial" w:cs="Arial"/>
        </w:rPr>
      </w:pPr>
    </w:p>
    <w:p w:rsidR="00064B07" w:rsidRPr="006B3DC6" w:rsidRDefault="004121CF" w:rsidP="000D390E">
      <w:pPr>
        <w:rPr>
          <w:rFonts w:ascii="Arial" w:hAnsi="Arial" w:cs="Arial"/>
        </w:rPr>
      </w:pPr>
      <w:r w:rsidRPr="006B3DC6">
        <w:rPr>
          <w:rFonts w:ascii="Arial" w:hAnsi="Arial" w:cs="Arial"/>
        </w:rPr>
        <w:tab/>
      </w:r>
      <w:r w:rsidRPr="006B3DC6">
        <w:rPr>
          <w:rFonts w:ascii="Arial" w:hAnsi="Arial" w:cs="Arial"/>
        </w:rPr>
        <w:tab/>
      </w:r>
      <w:r w:rsidRPr="006B3DC6">
        <w:rPr>
          <w:rFonts w:ascii="Arial" w:hAnsi="Arial" w:cs="Arial"/>
        </w:rPr>
        <w:tab/>
      </w:r>
    </w:p>
    <w:sectPr w:rsidR="00064B07" w:rsidRPr="006B3DC6" w:rsidSect="00BD33AC">
      <w:headerReference w:type="default" r:id="rId12"/>
      <w:pgSz w:w="11906" w:h="16838"/>
      <w:pgMar w:top="1418" w:right="746" w:bottom="426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24FC" w:rsidRDefault="009E24FC" w:rsidP="00984512">
      <w:r>
        <w:separator/>
      </w:r>
    </w:p>
  </w:endnote>
  <w:endnote w:type="continuationSeparator" w:id="0">
    <w:p w:rsidR="009E24FC" w:rsidRDefault="009E24FC" w:rsidP="009845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24FC" w:rsidRDefault="009E24FC" w:rsidP="00984512">
      <w:r>
        <w:separator/>
      </w:r>
    </w:p>
  </w:footnote>
  <w:footnote w:type="continuationSeparator" w:id="0">
    <w:p w:rsidR="009E24FC" w:rsidRDefault="009E24FC" w:rsidP="009845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287F" w:rsidRDefault="003C2C17" w:rsidP="0054287F">
    <w:pPr>
      <w:pStyle w:val="Zaglavlje"/>
      <w:jc w:val="center"/>
      <w:rPr>
        <w:b/>
        <w:color w:val="365F91"/>
        <w:lang w:val="it-IT"/>
      </w:rPr>
    </w:pPr>
    <w:r>
      <w:rPr>
        <w:b/>
        <w:color w:val="365F91"/>
        <w:lang w:val="it-IT"/>
      </w:rPr>
      <w:t>TURISTIČKO-UGOSTITELJSKA ŠKOLA</w:t>
    </w:r>
    <w:r w:rsidR="0054287F">
      <w:rPr>
        <w:b/>
        <w:color w:val="365F91"/>
        <w:lang w:val="it-IT"/>
      </w:rPr>
      <w:t xml:space="preserve"> SPLIT</w:t>
    </w:r>
  </w:p>
  <w:p w:rsidR="0054287F" w:rsidRDefault="0054287F" w:rsidP="0054287F">
    <w:pPr>
      <w:pStyle w:val="Zaglavlje"/>
      <w:jc w:val="center"/>
      <w:rPr>
        <w:b/>
        <w:color w:val="365F91"/>
        <w:lang w:val="it-IT"/>
      </w:rPr>
    </w:pPr>
    <w:proofErr w:type="spellStart"/>
    <w:r>
      <w:rPr>
        <w:b/>
        <w:color w:val="365F91"/>
        <w:lang w:val="it-IT"/>
      </w:rPr>
      <w:t>A.G.Matoša</w:t>
    </w:r>
    <w:proofErr w:type="spellEnd"/>
    <w:r>
      <w:rPr>
        <w:b/>
        <w:color w:val="365F91"/>
        <w:lang w:val="it-IT"/>
      </w:rPr>
      <w:t xml:space="preserve"> 60</w:t>
    </w:r>
  </w:p>
  <w:p w:rsidR="0054287F" w:rsidRDefault="0054287F" w:rsidP="0054287F">
    <w:pPr>
      <w:pStyle w:val="Zaglavlje"/>
      <w:jc w:val="center"/>
      <w:rPr>
        <w:b/>
        <w:color w:val="365F91"/>
        <w:lang w:val="it-IT"/>
      </w:rPr>
    </w:pPr>
    <w:proofErr w:type="gramStart"/>
    <w:r>
      <w:rPr>
        <w:b/>
        <w:color w:val="365F91"/>
        <w:lang w:val="it-IT"/>
      </w:rPr>
      <w:t>21000</w:t>
    </w:r>
    <w:proofErr w:type="gramEnd"/>
    <w:r>
      <w:rPr>
        <w:b/>
        <w:color w:val="365F91"/>
        <w:lang w:val="it-IT"/>
      </w:rPr>
      <w:t xml:space="preserve"> SPLIT</w:t>
    </w:r>
  </w:p>
  <w:p w:rsidR="0054287F" w:rsidRPr="003D08DD" w:rsidRDefault="0054287F" w:rsidP="0054287F">
    <w:pPr>
      <w:pStyle w:val="Zaglavlje"/>
      <w:jc w:val="center"/>
      <w:rPr>
        <w:b/>
        <w:color w:val="365F91"/>
        <w:lang w:val="it-IT"/>
      </w:rPr>
    </w:pPr>
    <w:r>
      <w:rPr>
        <w:b/>
        <w:color w:val="365F91"/>
        <w:lang w:val="it-IT"/>
      </w:rPr>
      <w:t xml:space="preserve">TEL. +385  21 386 824 </w:t>
    </w:r>
  </w:p>
  <w:p w:rsidR="0054287F" w:rsidRPr="00AC5DB5" w:rsidRDefault="0054287F" w:rsidP="0054287F">
    <w:pPr>
      <w:pStyle w:val="Zaglavlje"/>
      <w:jc w:val="center"/>
      <w:rPr>
        <w:b/>
        <w:color w:val="365F91"/>
        <w:lang w:val="fr-FR"/>
      </w:rPr>
    </w:pPr>
    <w:r w:rsidRPr="00AC5DB5">
      <w:rPr>
        <w:b/>
        <w:color w:val="365F91"/>
        <w:lang w:val="fr-FR"/>
      </w:rPr>
      <w:t xml:space="preserve">FAX. +385 21 386 </w:t>
    </w:r>
    <w:r w:rsidR="00C52D7D">
      <w:rPr>
        <w:b/>
        <w:color w:val="365F91"/>
        <w:lang w:val="fr-FR"/>
      </w:rPr>
      <w:t>8</w:t>
    </w:r>
    <w:r w:rsidRPr="00AC5DB5">
      <w:rPr>
        <w:b/>
        <w:color w:val="365F91"/>
        <w:lang w:val="fr-FR"/>
      </w:rPr>
      <w:t>27</w:t>
    </w:r>
  </w:p>
  <w:p w:rsidR="0054287F" w:rsidRDefault="00C52D7D" w:rsidP="0054287F">
    <w:pPr>
      <w:pStyle w:val="Zaglavlje"/>
      <w:jc w:val="center"/>
      <w:rPr>
        <w:b/>
        <w:color w:val="365F91"/>
        <w:lang w:val="fr-FR"/>
      </w:rPr>
    </w:pPr>
    <w:hyperlink r:id="rId1" w:history="1">
      <w:r w:rsidRPr="00432B3D">
        <w:rPr>
          <w:rStyle w:val="Hiperveza"/>
          <w:b/>
          <w:lang w:val="fr-FR"/>
        </w:rPr>
        <w:t>www.tus-st.hr</w:t>
      </w:r>
    </w:hyperlink>
  </w:p>
  <w:p w:rsidR="003C2C17" w:rsidRDefault="003C2C17" w:rsidP="0054287F">
    <w:pPr>
      <w:pStyle w:val="Zaglavlje"/>
      <w:jc w:val="center"/>
      <w:rPr>
        <w:b/>
        <w:color w:val="365F91"/>
        <w:lang w:val="fr-FR"/>
      </w:rPr>
    </w:pPr>
    <w:r>
      <w:rPr>
        <w:b/>
        <w:color w:val="365F91"/>
        <w:lang w:val="fr-FR"/>
      </w:rPr>
      <w:t xml:space="preserve">e-mail : </w:t>
    </w:r>
    <w:hyperlink r:id="rId2" w:history="1">
      <w:r w:rsidR="00C52D7D" w:rsidRPr="00432B3D">
        <w:rPr>
          <w:rStyle w:val="Hiperveza"/>
          <w:b/>
          <w:lang w:val="fr-FR"/>
        </w:rPr>
        <w:t>ured@tus-st.hr</w:t>
      </w:r>
    </w:hyperlink>
  </w:p>
  <w:p w:rsidR="00AC5DB5" w:rsidRDefault="00AC5DB5" w:rsidP="0054287F">
    <w:pPr>
      <w:pStyle w:val="Zaglavlje"/>
      <w:jc w:val="center"/>
      <w:rPr>
        <w:b/>
        <w:color w:val="365F91"/>
        <w:lang w:val="fr-FR"/>
      </w:rPr>
    </w:pPr>
    <w:r>
      <w:rPr>
        <w:b/>
        <w:color w:val="365F91"/>
        <w:lang w:val="fr-FR"/>
      </w:rPr>
      <w:t>OIB</w:t>
    </w:r>
    <w:r w:rsidR="004F667A">
      <w:rPr>
        <w:b/>
        <w:color w:val="365F91"/>
        <w:lang w:val="fr-FR"/>
      </w:rPr>
      <w:t xml:space="preserve"> : </w:t>
    </w:r>
    <w:r>
      <w:rPr>
        <w:b/>
        <w:color w:val="365F91"/>
        <w:lang w:val="fr-FR"/>
      </w:rPr>
      <w:t>28557793778</w:t>
    </w:r>
  </w:p>
  <w:p w:rsidR="00AC5DB5" w:rsidRPr="00AC5DB5" w:rsidRDefault="00C52D7D" w:rsidP="0054287F">
    <w:pPr>
      <w:pStyle w:val="Zaglavlje"/>
      <w:jc w:val="center"/>
      <w:rPr>
        <w:b/>
        <w:color w:val="365F91"/>
        <w:lang w:val="fr-FR"/>
      </w:rPr>
    </w:pPr>
    <w:r>
      <w:rPr>
        <w:b/>
        <w:color w:val="365F91"/>
        <w:lang w:val="fr-FR"/>
      </w:rPr>
      <w:t>IBAN :HR78</w:t>
    </w:r>
    <w:r w:rsidR="00AC5DB5">
      <w:rPr>
        <w:b/>
        <w:color w:val="365F91"/>
        <w:lang w:val="fr-FR"/>
      </w:rPr>
      <w:t>23300031100087812</w:t>
    </w:r>
  </w:p>
  <w:p w:rsidR="0054287F" w:rsidRPr="00AC5DB5" w:rsidRDefault="0054287F">
    <w:pPr>
      <w:pStyle w:val="Zaglavlje"/>
      <w:rPr>
        <w:lang w:val="fr-FR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9C322B"/>
    <w:multiLevelType w:val="hybridMultilevel"/>
    <w:tmpl w:val="AC68A99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0B36317"/>
    <w:multiLevelType w:val="hybridMultilevel"/>
    <w:tmpl w:val="20944A10"/>
    <w:lvl w:ilvl="0" w:tplc="9D0A391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6CF965AD"/>
    <w:multiLevelType w:val="hybridMultilevel"/>
    <w:tmpl w:val="3294AE82"/>
    <w:lvl w:ilvl="0" w:tplc="C83E87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attachedTemplate r:id="rId1"/>
  <w:stylePaneFormatFilter w:val="3F01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5604C"/>
    <w:rsid w:val="00051917"/>
    <w:rsid w:val="00064B07"/>
    <w:rsid w:val="000950FC"/>
    <w:rsid w:val="000D390E"/>
    <w:rsid w:val="000D7D07"/>
    <w:rsid w:val="00145378"/>
    <w:rsid w:val="00150D2A"/>
    <w:rsid w:val="00155BF3"/>
    <w:rsid w:val="001B2025"/>
    <w:rsid w:val="002123DF"/>
    <w:rsid w:val="002826E1"/>
    <w:rsid w:val="00294FD2"/>
    <w:rsid w:val="002A0D91"/>
    <w:rsid w:val="002F4FDA"/>
    <w:rsid w:val="0030647F"/>
    <w:rsid w:val="0031423F"/>
    <w:rsid w:val="00356C40"/>
    <w:rsid w:val="00375474"/>
    <w:rsid w:val="00384340"/>
    <w:rsid w:val="003939BF"/>
    <w:rsid w:val="003C2C17"/>
    <w:rsid w:val="004121CF"/>
    <w:rsid w:val="004A6DAB"/>
    <w:rsid w:val="004F667A"/>
    <w:rsid w:val="0054287F"/>
    <w:rsid w:val="00557008"/>
    <w:rsid w:val="00616B9C"/>
    <w:rsid w:val="006B3DC6"/>
    <w:rsid w:val="006C035F"/>
    <w:rsid w:val="006F1F82"/>
    <w:rsid w:val="00726805"/>
    <w:rsid w:val="00731B4C"/>
    <w:rsid w:val="00734CA8"/>
    <w:rsid w:val="007476F8"/>
    <w:rsid w:val="007850D8"/>
    <w:rsid w:val="00790571"/>
    <w:rsid w:val="007B68B5"/>
    <w:rsid w:val="00835D38"/>
    <w:rsid w:val="00841E63"/>
    <w:rsid w:val="00874EB6"/>
    <w:rsid w:val="008D70F4"/>
    <w:rsid w:val="00904201"/>
    <w:rsid w:val="009376C7"/>
    <w:rsid w:val="00984512"/>
    <w:rsid w:val="009A4F75"/>
    <w:rsid w:val="009C4876"/>
    <w:rsid w:val="009E24FC"/>
    <w:rsid w:val="00A02E9B"/>
    <w:rsid w:val="00A15AFD"/>
    <w:rsid w:val="00A62A04"/>
    <w:rsid w:val="00A81C75"/>
    <w:rsid w:val="00A82EA5"/>
    <w:rsid w:val="00AC5DB5"/>
    <w:rsid w:val="00B30963"/>
    <w:rsid w:val="00B92D40"/>
    <w:rsid w:val="00BD33AC"/>
    <w:rsid w:val="00BE772A"/>
    <w:rsid w:val="00C52D7D"/>
    <w:rsid w:val="00C64B29"/>
    <w:rsid w:val="00CA05B2"/>
    <w:rsid w:val="00D24BD5"/>
    <w:rsid w:val="00D4218D"/>
    <w:rsid w:val="00D56878"/>
    <w:rsid w:val="00D91C27"/>
    <w:rsid w:val="00DA41F8"/>
    <w:rsid w:val="00DF5438"/>
    <w:rsid w:val="00E02C15"/>
    <w:rsid w:val="00E5604C"/>
    <w:rsid w:val="00E75AC6"/>
    <w:rsid w:val="00EA34FC"/>
    <w:rsid w:val="00F05BF4"/>
    <w:rsid w:val="00F30F6E"/>
    <w:rsid w:val="00F46177"/>
    <w:rsid w:val="00F656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035F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rsid w:val="00F05BF4"/>
    <w:rPr>
      <w:color w:val="0000FF"/>
      <w:u w:val="single"/>
    </w:rPr>
  </w:style>
  <w:style w:type="table" w:styleId="Reetkatablice">
    <w:name w:val="Table Grid"/>
    <w:basedOn w:val="Obinatablica"/>
    <w:rsid w:val="00DF543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aglavlje">
    <w:name w:val="header"/>
    <w:basedOn w:val="Normal"/>
    <w:rsid w:val="0054287F"/>
    <w:pPr>
      <w:tabs>
        <w:tab w:val="center" w:pos="4252"/>
        <w:tab w:val="right" w:pos="8504"/>
      </w:tabs>
    </w:pPr>
    <w:rPr>
      <w:sz w:val="20"/>
      <w:szCs w:val="20"/>
      <w:lang w:val="pt-PT" w:eastAsia="pt-PT"/>
    </w:rPr>
  </w:style>
  <w:style w:type="paragraph" w:styleId="Podnoje">
    <w:name w:val="footer"/>
    <w:basedOn w:val="Normal"/>
    <w:rsid w:val="0054287F"/>
    <w:pPr>
      <w:tabs>
        <w:tab w:val="center" w:pos="4536"/>
        <w:tab w:val="right" w:pos="9072"/>
      </w:tabs>
    </w:pPr>
  </w:style>
  <w:style w:type="paragraph" w:styleId="Blokteksta">
    <w:name w:val="Block Text"/>
    <w:basedOn w:val="Normal"/>
    <w:rsid w:val="004F667A"/>
    <w:pPr>
      <w:ind w:left="5220" w:right="508"/>
    </w:pPr>
    <w:rPr>
      <w:lang w:val="en-GB" w:eastAsia="en-US"/>
    </w:rPr>
  </w:style>
  <w:style w:type="paragraph" w:styleId="Odlomakpopisa">
    <w:name w:val="List Paragraph"/>
    <w:basedOn w:val="Normal"/>
    <w:uiPriority w:val="34"/>
    <w:qFormat/>
    <w:rsid w:val="00BD33A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875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http://t2.gstatic.com/images?q=tbn:TFdK_8try7cHdM:http://www.ipssarvespucci.it/wp-content/uploads/2010/01/logo-aeht.gif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http://www.ipssarvespucci.it/wp-content/uploads/2010/01/logo-aeht.gif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ured@tus-st.hr" TargetMode="External"/><Relationship Id="rId1" Type="http://schemas.openxmlformats.org/officeDocument/2006/relationships/hyperlink" Target="http://www.tus-st.h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RAVNATELJ\Zajednicki_dokumenti\memorandum%20hrvatski.dot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memorandum hrvatski</Template>
  <TotalTime>4</TotalTime>
  <Pages>1</Pages>
  <Words>190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Subject: Invitation to participate in international competition Gastro 2011th</vt:lpstr>
    </vt:vector>
  </TitlesOfParts>
  <Company>MZOŠ</Company>
  <LinksUpToDate>false</LinksUpToDate>
  <CharactersWithSpaces>1406</CharactersWithSpaces>
  <SharedDoc>false</SharedDoc>
  <HLinks>
    <vt:vector size="24" baseType="variant">
      <vt:variant>
        <vt:i4>2949126</vt:i4>
      </vt:variant>
      <vt:variant>
        <vt:i4>3</vt:i4>
      </vt:variant>
      <vt:variant>
        <vt:i4>0</vt:i4>
      </vt:variant>
      <vt:variant>
        <vt:i4>5</vt:i4>
      </vt:variant>
      <vt:variant>
        <vt:lpwstr>mailto:turisticko-ugostiteljska-skola@st.t-com.hr</vt:lpwstr>
      </vt:variant>
      <vt:variant>
        <vt:lpwstr/>
      </vt:variant>
      <vt:variant>
        <vt:i4>77</vt:i4>
      </vt:variant>
      <vt:variant>
        <vt:i4>0</vt:i4>
      </vt:variant>
      <vt:variant>
        <vt:i4>0</vt:i4>
      </vt:variant>
      <vt:variant>
        <vt:i4>5</vt:i4>
      </vt:variant>
      <vt:variant>
        <vt:lpwstr>http://www.tus-split.hr/</vt:lpwstr>
      </vt:variant>
      <vt:variant>
        <vt:lpwstr/>
      </vt:variant>
      <vt:variant>
        <vt:i4>1835090</vt:i4>
      </vt:variant>
      <vt:variant>
        <vt:i4>-1</vt:i4>
      </vt:variant>
      <vt:variant>
        <vt:i4>1027</vt:i4>
      </vt:variant>
      <vt:variant>
        <vt:i4>4</vt:i4>
      </vt:variant>
      <vt:variant>
        <vt:lpwstr>http://www.ipssarvespucci.it/wp-content/uploads/2010/01/logo-aeht.gif</vt:lpwstr>
      </vt:variant>
      <vt:variant>
        <vt:lpwstr/>
      </vt:variant>
      <vt:variant>
        <vt:i4>1376289</vt:i4>
      </vt:variant>
      <vt:variant>
        <vt:i4>-1</vt:i4>
      </vt:variant>
      <vt:variant>
        <vt:i4>1027</vt:i4>
      </vt:variant>
      <vt:variant>
        <vt:i4>1</vt:i4>
      </vt:variant>
      <vt:variant>
        <vt:lpwstr>http://t2.gstatic.com/images?q=tbn:TFdK_8try7cHdM:http://www.ipssarvespucci.it/wp-content/uploads/2010/01/logo-aeht.gif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Subject: Invitation to participate in international competition Gastro 2011th</dc:title>
  <dc:creator>TAJNICA</dc:creator>
  <cp:lastModifiedBy>SEKRETARICA</cp:lastModifiedBy>
  <cp:revision>6</cp:revision>
  <cp:lastPrinted>2014-11-18T16:18:00Z</cp:lastPrinted>
  <dcterms:created xsi:type="dcterms:W3CDTF">2014-11-18T12:50:00Z</dcterms:created>
  <dcterms:modified xsi:type="dcterms:W3CDTF">2014-11-19T15:12:00Z</dcterms:modified>
</cp:coreProperties>
</file>