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14:paraId="7C17153F" w14:textId="77777777" w:rsidTr="00AC13B6">
        <w:trPr>
          <w:trHeight w:hRule="exact" w:val="1134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73B60223" w14:textId="77777777" w:rsidR="00692703" w:rsidRDefault="00AC13B6" w:rsidP="00AC13B6">
            <w:pPr>
              <w:pStyle w:val="Naslov"/>
              <w:rPr>
                <w:sz w:val="36"/>
                <w:szCs w:val="36"/>
              </w:rPr>
            </w:pPr>
            <w:r w:rsidRPr="00AC13B6">
              <w:rPr>
                <w:sz w:val="36"/>
                <w:szCs w:val="36"/>
              </w:rPr>
              <w:t>RASPORED PRIPREMA za državnu maturu</w:t>
            </w:r>
          </w:p>
          <w:p w14:paraId="287CE00B" w14:textId="34B5CCF2" w:rsidR="00CF1057" w:rsidRPr="00AC13B6" w:rsidRDefault="00567AC5" w:rsidP="00AC13B6">
            <w:pPr>
              <w:pStyle w:val="Naslov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202</w:t>
            </w:r>
            <w:r w:rsidR="00915BD0">
              <w:rPr>
                <w:sz w:val="36"/>
                <w:szCs w:val="36"/>
              </w:rPr>
              <w:t>6</w:t>
            </w:r>
            <w:r>
              <w:rPr>
                <w:sz w:val="36"/>
                <w:szCs w:val="36"/>
              </w:rPr>
              <w:t>./202</w:t>
            </w:r>
            <w:r w:rsidR="00915BD0">
              <w:rPr>
                <w:sz w:val="36"/>
                <w:szCs w:val="36"/>
              </w:rPr>
              <w:t>7</w:t>
            </w:r>
            <w:r w:rsidR="00CF1057">
              <w:rPr>
                <w:sz w:val="36"/>
                <w:szCs w:val="36"/>
              </w:rPr>
              <w:t>.</w:t>
            </w:r>
          </w:p>
          <w:p w14:paraId="59ABCC0E" w14:textId="77777777" w:rsidR="00692703" w:rsidRDefault="00AC13B6" w:rsidP="00913946">
            <w:pPr>
              <w:pStyle w:val="ContactInfoEmphasis"/>
              <w:contextualSpacing w:val="0"/>
            </w:pPr>
            <w:r>
              <w:t>Turističko – ugostiteljska škola</w:t>
            </w:r>
            <w:r w:rsidR="00AF51F3">
              <w:t>,</w:t>
            </w:r>
            <w:r>
              <w:t xml:space="preserve"> Split</w:t>
            </w:r>
          </w:p>
          <w:p w14:paraId="2EC0088F" w14:textId="77777777" w:rsidR="000908CD" w:rsidRDefault="000908CD" w:rsidP="00913946">
            <w:pPr>
              <w:pStyle w:val="ContactInfoEmphasis"/>
              <w:contextualSpacing w:val="0"/>
            </w:pPr>
          </w:p>
          <w:p w14:paraId="181516C4" w14:textId="77777777" w:rsidR="005F4623" w:rsidRPr="00CF1A49" w:rsidRDefault="005F4623" w:rsidP="00913946">
            <w:pPr>
              <w:pStyle w:val="ContactInfoEmphasis"/>
              <w:contextualSpacing w:val="0"/>
            </w:pPr>
            <w:r>
              <w:t>O. Š. Pojišan</w:t>
            </w:r>
          </w:p>
        </w:tc>
      </w:tr>
      <w:tr w:rsidR="005579C9" w:rsidRPr="00CF1A49" w14:paraId="69DA56E5" w14:textId="77777777" w:rsidTr="00AC13B6">
        <w:trPr>
          <w:trHeight w:hRule="exact" w:val="68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1C970CFF" w14:textId="77777777" w:rsidR="005579C9" w:rsidRDefault="005579C9" w:rsidP="005579C9"/>
        </w:tc>
      </w:tr>
    </w:tbl>
    <w:p w14:paraId="78447B3C" w14:textId="77777777" w:rsidR="005579C9" w:rsidRPr="005579C9" w:rsidRDefault="005579C9" w:rsidP="005579C9">
      <w:pPr>
        <w:pStyle w:val="Zaglavlje"/>
      </w:pPr>
    </w:p>
    <w:tbl>
      <w:tblPr>
        <w:tblStyle w:val="Reetkatablice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620" w:firstRow="1" w:lastRow="0" w:firstColumn="0" w:lastColumn="0" w:noHBand="1" w:noVBand="1"/>
        <w:tblDescription w:val="Experience layout table"/>
      </w:tblPr>
      <w:tblGrid>
        <w:gridCol w:w="9290"/>
      </w:tblGrid>
      <w:tr w:rsidR="007E1EB1" w:rsidRPr="00915BD0" w14:paraId="000FD255" w14:textId="77777777" w:rsidTr="00BB7E51">
        <w:trPr>
          <w:trHeight w:val="8914"/>
        </w:trPr>
        <w:tc>
          <w:tcPr>
            <w:tcW w:w="9290" w:type="dxa"/>
          </w:tcPr>
          <w:p w14:paraId="7638AA26" w14:textId="77777777" w:rsidR="005579C9" w:rsidRPr="00915BD0" w:rsidRDefault="005579C9" w:rsidP="005579C9">
            <w:pPr>
              <w:pStyle w:val="Zaglavlje"/>
              <w:rPr>
                <w:color w:val="FF0000"/>
              </w:rPr>
            </w:pPr>
          </w:p>
          <w:p w14:paraId="76E46FA8" w14:textId="35606F4E" w:rsidR="000908CD" w:rsidRPr="00915BD0" w:rsidRDefault="000908CD" w:rsidP="00BB7E51">
            <w:pPr>
              <w:pStyle w:val="Naslov2"/>
              <w:outlineLvl w:val="1"/>
              <w:rPr>
                <w:color w:val="auto"/>
              </w:rPr>
            </w:pPr>
            <w:r w:rsidRPr="00915BD0">
              <w:rPr>
                <w:color w:val="auto"/>
              </w:rPr>
              <w:t xml:space="preserve">Pripreme se održavaju </w:t>
            </w:r>
            <w:r w:rsidR="00B95773" w:rsidRPr="00915BD0">
              <w:rPr>
                <w:color w:val="auto"/>
              </w:rPr>
              <w:t xml:space="preserve">u </w:t>
            </w:r>
            <w:r w:rsidR="00BE3D8F" w:rsidRPr="00915BD0">
              <w:rPr>
                <w:color w:val="auto"/>
              </w:rPr>
              <w:t>školi</w:t>
            </w:r>
            <w:r w:rsidR="00B95773" w:rsidRPr="00915BD0">
              <w:rPr>
                <w:color w:val="auto"/>
              </w:rPr>
              <w:t xml:space="preserve"> S POČETKOM  U 9:0</w:t>
            </w:r>
            <w:r w:rsidRPr="00915BD0">
              <w:rPr>
                <w:color w:val="auto"/>
              </w:rPr>
              <w:t xml:space="preserve">0 SATI PO DOLE NAVEDENOM RASPOREDU  </w:t>
            </w:r>
          </w:p>
          <w:p w14:paraId="349C89FA" w14:textId="77777777" w:rsidR="000908CD" w:rsidRPr="00915BD0" w:rsidRDefault="000908CD" w:rsidP="00BB7E51">
            <w:pPr>
              <w:pStyle w:val="Naslov2"/>
              <w:outlineLvl w:val="1"/>
              <w:rPr>
                <w:color w:val="auto"/>
              </w:rPr>
            </w:pPr>
          </w:p>
          <w:p w14:paraId="7465FEBA" w14:textId="77777777" w:rsidR="00BB22C8" w:rsidRPr="00915BD0" w:rsidRDefault="00BB22C8" w:rsidP="000617E7">
            <w:pPr>
              <w:pStyle w:val="Naslov2"/>
              <w:numPr>
                <w:ilvl w:val="0"/>
                <w:numId w:val="23"/>
              </w:numPr>
              <w:outlineLvl w:val="1"/>
              <w:rPr>
                <w:color w:val="auto"/>
              </w:rPr>
            </w:pPr>
            <w:r w:rsidRPr="00915BD0">
              <w:rPr>
                <w:b w:val="0"/>
                <w:caps w:val="0"/>
                <w:color w:val="auto"/>
                <w:sz w:val="22"/>
                <w:szCs w:val="22"/>
              </w:rPr>
              <w:t xml:space="preserve">vrijeme trajanja priprema je 4 školska sata </w:t>
            </w:r>
          </w:p>
          <w:p w14:paraId="07EA2DA5" w14:textId="77777777" w:rsidR="00567AC5" w:rsidRPr="00915BD0" w:rsidRDefault="00567AC5" w:rsidP="00567AC5">
            <w:pPr>
              <w:pStyle w:val="Naslov2"/>
              <w:ind w:left="720"/>
              <w:outlineLvl w:val="1"/>
              <w:rPr>
                <w:color w:val="auto"/>
              </w:rPr>
            </w:pPr>
          </w:p>
          <w:p w14:paraId="3DE5C106" w14:textId="77777777" w:rsidR="00564805" w:rsidRPr="00915BD0" w:rsidRDefault="00AC13B6" w:rsidP="00BB7E51">
            <w:pPr>
              <w:pStyle w:val="Naslov2"/>
              <w:outlineLvl w:val="1"/>
              <w:rPr>
                <w:color w:val="auto"/>
              </w:rPr>
            </w:pPr>
            <w:r w:rsidRPr="00915BD0">
              <w:rPr>
                <w:color w:val="auto"/>
              </w:rPr>
              <w:t>Engleski jezik</w:t>
            </w:r>
            <w:r w:rsidR="005579C9" w:rsidRPr="00915BD0">
              <w:rPr>
                <w:color w:val="auto"/>
              </w:rPr>
              <w:t>,</w:t>
            </w:r>
            <w:r w:rsidRPr="00915BD0">
              <w:rPr>
                <w:color w:val="auto"/>
              </w:rPr>
              <w:t xml:space="preserve"> </w:t>
            </w:r>
          </w:p>
          <w:p w14:paraId="322AD1DB" w14:textId="5CAE4887" w:rsidR="005579C9" w:rsidRPr="00915BD0" w:rsidRDefault="00FF0524" w:rsidP="00BB7E51">
            <w:pPr>
              <w:pStyle w:val="Naslov2"/>
              <w:outlineLvl w:val="1"/>
              <w:rPr>
                <w:color w:val="FF0000"/>
              </w:rPr>
            </w:pPr>
            <w:r w:rsidRPr="00915BD0">
              <w:rPr>
                <w:caps w:val="0"/>
                <w:color w:val="auto"/>
              </w:rPr>
              <w:t>Darko Velić</w:t>
            </w:r>
          </w:p>
          <w:p w14:paraId="2FC18DC2" w14:textId="77777777" w:rsidR="00564805" w:rsidRPr="006A7725" w:rsidRDefault="00564805" w:rsidP="00BB7E51">
            <w:pPr>
              <w:pStyle w:val="Naslov2"/>
              <w:outlineLvl w:val="1"/>
              <w:rPr>
                <w:color w:val="auto"/>
              </w:rPr>
            </w:pPr>
          </w:p>
          <w:p w14:paraId="2F682518" w14:textId="746FB8C2" w:rsidR="00564805" w:rsidRPr="006A7725" w:rsidRDefault="006A7725" w:rsidP="00564805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6A7725">
              <w:rPr>
                <w:color w:val="auto"/>
              </w:rPr>
              <w:t>3</w:t>
            </w:r>
            <w:r w:rsidR="00DA69A7" w:rsidRPr="006A7725">
              <w:rPr>
                <w:color w:val="auto"/>
              </w:rPr>
              <w:t xml:space="preserve">. </w:t>
            </w:r>
            <w:r w:rsidR="00356BE0" w:rsidRPr="006A7725">
              <w:rPr>
                <w:color w:val="auto"/>
              </w:rPr>
              <w:t xml:space="preserve"> </w:t>
            </w:r>
            <w:r w:rsidR="00F17BA1" w:rsidRPr="006A7725">
              <w:rPr>
                <w:color w:val="auto"/>
              </w:rPr>
              <w:t>listopada 202</w:t>
            </w:r>
            <w:r w:rsidRPr="006A7725">
              <w:rPr>
                <w:color w:val="auto"/>
              </w:rPr>
              <w:t>6</w:t>
            </w:r>
            <w:r w:rsidR="00DA69A7" w:rsidRPr="006A7725">
              <w:rPr>
                <w:color w:val="auto"/>
              </w:rPr>
              <w:t>.</w:t>
            </w:r>
          </w:p>
          <w:p w14:paraId="4963C67C" w14:textId="624705DB" w:rsidR="00254193" w:rsidRPr="006A7725" w:rsidRDefault="00F17BA1" w:rsidP="00564805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6A7725">
              <w:rPr>
                <w:color w:val="auto"/>
              </w:rPr>
              <w:t>1</w:t>
            </w:r>
            <w:r w:rsidR="006A7725" w:rsidRPr="006A7725">
              <w:rPr>
                <w:color w:val="auto"/>
              </w:rPr>
              <w:t>0</w:t>
            </w:r>
            <w:r w:rsidRPr="006A7725">
              <w:rPr>
                <w:color w:val="auto"/>
              </w:rPr>
              <w:t>. listopada 202</w:t>
            </w:r>
            <w:r w:rsidR="006A7725" w:rsidRPr="006A7725">
              <w:rPr>
                <w:color w:val="auto"/>
              </w:rPr>
              <w:t>6</w:t>
            </w:r>
            <w:r w:rsidR="00254193" w:rsidRPr="006A7725">
              <w:rPr>
                <w:color w:val="auto"/>
              </w:rPr>
              <w:t>.</w:t>
            </w:r>
          </w:p>
          <w:p w14:paraId="13C268CD" w14:textId="210032BD" w:rsidR="00254193" w:rsidRPr="006A7725" w:rsidRDefault="00F17BA1" w:rsidP="00564805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6A7725">
              <w:rPr>
                <w:color w:val="auto"/>
              </w:rPr>
              <w:t>1</w:t>
            </w:r>
            <w:r w:rsidR="006A7725" w:rsidRPr="006A7725">
              <w:rPr>
                <w:color w:val="auto"/>
              </w:rPr>
              <w:t>7</w:t>
            </w:r>
            <w:r w:rsidRPr="006A7725">
              <w:rPr>
                <w:color w:val="auto"/>
              </w:rPr>
              <w:t>. listopada 202</w:t>
            </w:r>
            <w:r w:rsidR="006A7725" w:rsidRPr="006A7725">
              <w:rPr>
                <w:color w:val="auto"/>
              </w:rPr>
              <w:t>6</w:t>
            </w:r>
            <w:r w:rsidR="00254193" w:rsidRPr="006A7725">
              <w:rPr>
                <w:color w:val="auto"/>
              </w:rPr>
              <w:t>.</w:t>
            </w:r>
          </w:p>
          <w:p w14:paraId="243B4D93" w14:textId="090D9E51" w:rsidR="00254193" w:rsidRPr="006A7725" w:rsidRDefault="00F17BA1" w:rsidP="00564805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6A7725">
              <w:rPr>
                <w:color w:val="auto"/>
              </w:rPr>
              <w:t>2</w:t>
            </w:r>
            <w:r w:rsidR="006A7725" w:rsidRPr="006A7725">
              <w:rPr>
                <w:color w:val="auto"/>
              </w:rPr>
              <w:t>4</w:t>
            </w:r>
            <w:r w:rsidR="00254193" w:rsidRPr="006A7725">
              <w:rPr>
                <w:color w:val="auto"/>
              </w:rPr>
              <w:t>.</w:t>
            </w:r>
            <w:r w:rsidR="00356BE0" w:rsidRPr="006A7725">
              <w:rPr>
                <w:color w:val="auto"/>
              </w:rPr>
              <w:t xml:space="preserve"> </w:t>
            </w:r>
            <w:r w:rsidR="00254193" w:rsidRPr="006A7725">
              <w:rPr>
                <w:color w:val="auto"/>
              </w:rPr>
              <w:t xml:space="preserve"> </w:t>
            </w:r>
            <w:r w:rsidRPr="006A7725">
              <w:rPr>
                <w:color w:val="auto"/>
              </w:rPr>
              <w:t>listopada 202</w:t>
            </w:r>
            <w:r w:rsidR="006A7725" w:rsidRPr="006A7725">
              <w:rPr>
                <w:color w:val="auto"/>
              </w:rPr>
              <w:t>6</w:t>
            </w:r>
            <w:r w:rsidR="00254193" w:rsidRPr="006A7725">
              <w:rPr>
                <w:color w:val="auto"/>
              </w:rPr>
              <w:t>.</w:t>
            </w:r>
          </w:p>
          <w:p w14:paraId="121BD6B9" w14:textId="77777777" w:rsidR="00254193" w:rsidRPr="00915BD0" w:rsidRDefault="00254193" w:rsidP="00254193">
            <w:pPr>
              <w:pStyle w:val="Zaglavlje"/>
              <w:ind w:left="720"/>
              <w:rPr>
                <w:color w:val="FF0000"/>
              </w:rPr>
            </w:pPr>
          </w:p>
          <w:p w14:paraId="51093446" w14:textId="77777777" w:rsidR="00564805" w:rsidRPr="00915BD0" w:rsidRDefault="00567AC5" w:rsidP="00564805">
            <w:pPr>
              <w:pStyle w:val="Naslov2"/>
              <w:outlineLvl w:val="1"/>
              <w:rPr>
                <w:color w:val="auto"/>
              </w:rPr>
            </w:pPr>
            <w:r w:rsidRPr="00915BD0">
              <w:rPr>
                <w:color w:val="auto"/>
              </w:rPr>
              <w:t>MATEMATIKA</w:t>
            </w:r>
            <w:r w:rsidR="00564805" w:rsidRPr="00915BD0">
              <w:rPr>
                <w:color w:val="auto"/>
              </w:rPr>
              <w:t xml:space="preserve">, </w:t>
            </w:r>
          </w:p>
          <w:p w14:paraId="69273CB1" w14:textId="2B692F00" w:rsidR="00567AC5" w:rsidRPr="00915BD0" w:rsidRDefault="00915BD0" w:rsidP="00567AC5">
            <w:pPr>
              <w:pStyle w:val="Zaglavlje"/>
              <w:rPr>
                <w:rFonts w:eastAsiaTheme="majorEastAsia" w:cstheme="majorBidi"/>
                <w:b/>
                <w:color w:val="auto"/>
                <w:sz w:val="26"/>
                <w:szCs w:val="26"/>
              </w:rPr>
            </w:pPr>
            <w:r w:rsidRPr="00915BD0">
              <w:rPr>
                <w:rFonts w:eastAsiaTheme="majorEastAsia" w:cstheme="majorBidi"/>
                <w:b/>
                <w:color w:val="auto"/>
                <w:sz w:val="26"/>
                <w:szCs w:val="26"/>
              </w:rPr>
              <w:t>Vesna Porobija</w:t>
            </w:r>
          </w:p>
          <w:p w14:paraId="21503549" w14:textId="77777777" w:rsidR="00564805" w:rsidRPr="00915BD0" w:rsidRDefault="00564805" w:rsidP="00564805">
            <w:pPr>
              <w:pStyle w:val="Naslov2"/>
              <w:outlineLvl w:val="1"/>
              <w:rPr>
                <w:color w:val="FF0000"/>
              </w:rPr>
            </w:pPr>
          </w:p>
          <w:p w14:paraId="1D18E2FA" w14:textId="47D9C49B" w:rsidR="00DA391C" w:rsidRPr="00284D2E" w:rsidRDefault="00647964" w:rsidP="00DA391C">
            <w:pPr>
              <w:pStyle w:val="Zaglavlje"/>
              <w:numPr>
                <w:ilvl w:val="0"/>
                <w:numId w:val="17"/>
              </w:numPr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915BD0">
              <w:rPr>
                <w:color w:val="FF0000"/>
              </w:rPr>
              <w:t xml:space="preserve"> </w:t>
            </w:r>
            <w:r w:rsidR="00284D2E" w:rsidRPr="00284D2E">
              <w:rPr>
                <w:color w:val="auto"/>
              </w:rPr>
              <w:t>31</w:t>
            </w:r>
            <w:r w:rsidRPr="00284D2E">
              <w:rPr>
                <w:color w:val="auto"/>
              </w:rPr>
              <w:t xml:space="preserve">.  </w:t>
            </w:r>
            <w:r w:rsidR="00284D2E" w:rsidRPr="00284D2E">
              <w:rPr>
                <w:color w:val="auto"/>
              </w:rPr>
              <w:t>listopada</w:t>
            </w:r>
            <w:r w:rsidRPr="00284D2E">
              <w:rPr>
                <w:color w:val="auto"/>
              </w:rPr>
              <w:t xml:space="preserve"> 202</w:t>
            </w:r>
            <w:r w:rsidR="00284D2E" w:rsidRPr="00284D2E">
              <w:rPr>
                <w:color w:val="auto"/>
              </w:rPr>
              <w:t>6</w:t>
            </w:r>
            <w:r w:rsidR="00DA391C" w:rsidRPr="00284D2E">
              <w:rPr>
                <w:color w:val="auto"/>
              </w:rPr>
              <w:t>.</w:t>
            </w:r>
          </w:p>
          <w:p w14:paraId="4344710A" w14:textId="1F1C1715" w:rsidR="00DA391C" w:rsidRPr="00284D2E" w:rsidRDefault="00284D2E" w:rsidP="00DA391C">
            <w:pPr>
              <w:pStyle w:val="Zaglavlje"/>
              <w:numPr>
                <w:ilvl w:val="0"/>
                <w:numId w:val="17"/>
              </w:numPr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284D2E">
              <w:rPr>
                <w:color w:val="auto"/>
              </w:rPr>
              <w:t xml:space="preserve">   7</w:t>
            </w:r>
            <w:r w:rsidR="00647964" w:rsidRPr="00284D2E">
              <w:rPr>
                <w:color w:val="auto"/>
              </w:rPr>
              <w:t>.  studenog 202</w:t>
            </w:r>
            <w:r w:rsidRPr="00284D2E">
              <w:rPr>
                <w:color w:val="auto"/>
              </w:rPr>
              <w:t>6</w:t>
            </w:r>
            <w:r w:rsidR="00DA391C" w:rsidRPr="00284D2E">
              <w:rPr>
                <w:color w:val="auto"/>
              </w:rPr>
              <w:t>.</w:t>
            </w:r>
          </w:p>
          <w:p w14:paraId="33B1771B" w14:textId="6187AAC2" w:rsidR="007F2BF9" w:rsidRPr="00284D2E" w:rsidRDefault="00284D2E" w:rsidP="00DA391C">
            <w:pPr>
              <w:pStyle w:val="Zaglavlje"/>
              <w:numPr>
                <w:ilvl w:val="0"/>
                <w:numId w:val="17"/>
              </w:numPr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284D2E">
              <w:rPr>
                <w:color w:val="auto"/>
              </w:rPr>
              <w:t xml:space="preserve"> 14</w:t>
            </w:r>
            <w:r w:rsidR="00647964" w:rsidRPr="00284D2E">
              <w:rPr>
                <w:color w:val="auto"/>
              </w:rPr>
              <w:t>.  studenog 202</w:t>
            </w:r>
            <w:r w:rsidRPr="00284D2E">
              <w:rPr>
                <w:color w:val="auto"/>
              </w:rPr>
              <w:t>6</w:t>
            </w:r>
            <w:r w:rsidR="007F2BF9" w:rsidRPr="00284D2E">
              <w:rPr>
                <w:color w:val="auto"/>
              </w:rPr>
              <w:t>.</w:t>
            </w:r>
          </w:p>
          <w:p w14:paraId="6F770A9A" w14:textId="4BCEC067" w:rsidR="00106FE6" w:rsidRPr="00284D2E" w:rsidRDefault="00284D2E" w:rsidP="00DA391C">
            <w:pPr>
              <w:pStyle w:val="Zaglavlje"/>
              <w:numPr>
                <w:ilvl w:val="0"/>
                <w:numId w:val="17"/>
              </w:numPr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284D2E">
              <w:rPr>
                <w:color w:val="auto"/>
              </w:rPr>
              <w:t>21</w:t>
            </w:r>
            <w:r w:rsidR="00106FE6" w:rsidRPr="00284D2E">
              <w:rPr>
                <w:color w:val="auto"/>
              </w:rPr>
              <w:t xml:space="preserve">. </w:t>
            </w:r>
            <w:r w:rsidRPr="00284D2E">
              <w:rPr>
                <w:color w:val="auto"/>
              </w:rPr>
              <w:t xml:space="preserve">  studenog</w:t>
            </w:r>
            <w:r w:rsidR="00106FE6" w:rsidRPr="00284D2E">
              <w:rPr>
                <w:color w:val="auto"/>
              </w:rPr>
              <w:t xml:space="preserve"> 202</w:t>
            </w:r>
            <w:r w:rsidRPr="00284D2E">
              <w:rPr>
                <w:color w:val="auto"/>
              </w:rPr>
              <w:t>6</w:t>
            </w:r>
            <w:r w:rsidR="00106FE6" w:rsidRPr="00284D2E">
              <w:rPr>
                <w:color w:val="auto"/>
              </w:rPr>
              <w:t>.</w:t>
            </w:r>
          </w:p>
          <w:p w14:paraId="3A3324EB" w14:textId="77777777" w:rsidR="00DA391C" w:rsidRPr="00915BD0" w:rsidRDefault="00DA391C" w:rsidP="00DA391C">
            <w:pPr>
              <w:pStyle w:val="Zaglavlje"/>
              <w:rPr>
                <w:color w:val="FF0000"/>
              </w:rPr>
            </w:pPr>
          </w:p>
          <w:p w14:paraId="571C2A9B" w14:textId="77777777" w:rsidR="00564805" w:rsidRPr="0091278D" w:rsidRDefault="00567AC5" w:rsidP="00DA391C">
            <w:pPr>
              <w:pStyle w:val="Zaglavlje"/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91278D"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  <w:t>HRVATSKI JEZIK</w:t>
            </w:r>
            <w:r w:rsidR="00C721FF" w:rsidRPr="0091278D"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  <w:t>,</w:t>
            </w:r>
          </w:p>
          <w:p w14:paraId="6E9B50FA" w14:textId="44AE6DFE" w:rsidR="00C721FF" w:rsidRPr="0091278D" w:rsidRDefault="003034FE" w:rsidP="00E13335">
            <w:pPr>
              <w:pStyle w:val="Zaglavlje"/>
              <w:rPr>
                <w:color w:val="auto"/>
              </w:rPr>
            </w:pPr>
            <w:r w:rsidRPr="0091278D">
              <w:rPr>
                <w:color w:val="auto"/>
              </w:rPr>
              <w:t>Jelena Simunić</w:t>
            </w:r>
          </w:p>
          <w:p w14:paraId="27C4B455" w14:textId="01FC4952" w:rsidR="00E13335" w:rsidRPr="0091278D" w:rsidRDefault="00E13335" w:rsidP="00106FE6">
            <w:pPr>
              <w:pStyle w:val="Zaglavlje"/>
              <w:rPr>
                <w:color w:val="auto"/>
              </w:rPr>
            </w:pPr>
          </w:p>
          <w:p w14:paraId="4046DC39" w14:textId="47E0D498" w:rsidR="001F775C" w:rsidRPr="0091278D" w:rsidRDefault="0091278D" w:rsidP="001F775C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91278D">
              <w:rPr>
                <w:color w:val="auto"/>
              </w:rPr>
              <w:t>28</w:t>
            </w:r>
            <w:r w:rsidR="009D2CFB" w:rsidRPr="0091278D">
              <w:rPr>
                <w:color w:val="auto"/>
              </w:rPr>
              <w:t xml:space="preserve">. </w:t>
            </w:r>
            <w:r w:rsidRPr="0091278D">
              <w:rPr>
                <w:color w:val="auto"/>
              </w:rPr>
              <w:t>studenog</w:t>
            </w:r>
            <w:r w:rsidR="00951541" w:rsidRPr="0091278D">
              <w:rPr>
                <w:color w:val="auto"/>
              </w:rPr>
              <w:t xml:space="preserve"> 202</w:t>
            </w:r>
            <w:r w:rsidRPr="0091278D">
              <w:rPr>
                <w:color w:val="auto"/>
              </w:rPr>
              <w:t>6</w:t>
            </w:r>
            <w:r w:rsidR="001F775C" w:rsidRPr="0091278D">
              <w:rPr>
                <w:color w:val="auto"/>
              </w:rPr>
              <w:t>.</w:t>
            </w:r>
          </w:p>
          <w:p w14:paraId="19AFF071" w14:textId="64BA11AF" w:rsidR="003034FE" w:rsidRPr="0091278D" w:rsidRDefault="0091278D" w:rsidP="001F775C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91278D">
              <w:rPr>
                <w:color w:val="auto"/>
              </w:rPr>
              <w:t xml:space="preserve"> 5</w:t>
            </w:r>
            <w:r w:rsidR="003034FE" w:rsidRPr="0091278D">
              <w:rPr>
                <w:color w:val="auto"/>
              </w:rPr>
              <w:t xml:space="preserve">. </w:t>
            </w:r>
            <w:r w:rsidRPr="0091278D">
              <w:rPr>
                <w:color w:val="auto"/>
              </w:rPr>
              <w:t>prosinca</w:t>
            </w:r>
            <w:r w:rsidR="003034FE" w:rsidRPr="0091278D">
              <w:rPr>
                <w:color w:val="auto"/>
              </w:rPr>
              <w:t xml:space="preserve"> 202</w:t>
            </w:r>
            <w:r w:rsidRPr="0091278D">
              <w:rPr>
                <w:color w:val="auto"/>
              </w:rPr>
              <w:t>6</w:t>
            </w:r>
            <w:r w:rsidR="003034FE" w:rsidRPr="0091278D">
              <w:rPr>
                <w:color w:val="auto"/>
              </w:rPr>
              <w:t>.</w:t>
            </w:r>
          </w:p>
          <w:p w14:paraId="797B4B26" w14:textId="37FF2000" w:rsidR="009944DF" w:rsidRPr="0091278D" w:rsidRDefault="009D2CFB" w:rsidP="001F775C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91278D">
              <w:rPr>
                <w:color w:val="auto"/>
              </w:rPr>
              <w:t>1</w:t>
            </w:r>
            <w:r w:rsidR="0091278D" w:rsidRPr="0091278D">
              <w:rPr>
                <w:color w:val="auto"/>
              </w:rPr>
              <w:t>2</w:t>
            </w:r>
            <w:r w:rsidRPr="0091278D">
              <w:rPr>
                <w:color w:val="auto"/>
              </w:rPr>
              <w:t xml:space="preserve">. </w:t>
            </w:r>
            <w:r w:rsidR="0091278D" w:rsidRPr="0091278D">
              <w:rPr>
                <w:color w:val="auto"/>
              </w:rPr>
              <w:t>prosinca</w:t>
            </w:r>
            <w:r w:rsidRPr="0091278D">
              <w:rPr>
                <w:color w:val="auto"/>
              </w:rPr>
              <w:t xml:space="preserve"> 202</w:t>
            </w:r>
            <w:r w:rsidR="003034FE" w:rsidRPr="0091278D">
              <w:rPr>
                <w:color w:val="auto"/>
              </w:rPr>
              <w:t>6</w:t>
            </w:r>
            <w:r w:rsidR="009944DF" w:rsidRPr="0091278D">
              <w:rPr>
                <w:color w:val="auto"/>
              </w:rPr>
              <w:t>.</w:t>
            </w:r>
          </w:p>
          <w:p w14:paraId="306348BC" w14:textId="5DD2A6AD" w:rsidR="00106FE6" w:rsidRPr="0091278D" w:rsidRDefault="0091278D" w:rsidP="00106FE6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91278D">
              <w:rPr>
                <w:color w:val="auto"/>
              </w:rPr>
              <w:t>19</w:t>
            </w:r>
            <w:r w:rsidR="00106FE6" w:rsidRPr="0091278D">
              <w:rPr>
                <w:color w:val="auto"/>
              </w:rPr>
              <w:t xml:space="preserve">. </w:t>
            </w:r>
            <w:r w:rsidRPr="0091278D">
              <w:rPr>
                <w:color w:val="auto"/>
              </w:rPr>
              <w:t>prosinca</w:t>
            </w:r>
            <w:r w:rsidR="00106FE6" w:rsidRPr="0091278D">
              <w:rPr>
                <w:color w:val="auto"/>
              </w:rPr>
              <w:t xml:space="preserve"> 2026.</w:t>
            </w:r>
          </w:p>
          <w:p w14:paraId="6C8E7675" w14:textId="77777777" w:rsidR="00106FE6" w:rsidRPr="00915BD0" w:rsidRDefault="00106FE6" w:rsidP="00106FE6">
            <w:pPr>
              <w:pStyle w:val="Zaglavlje"/>
              <w:ind w:left="360"/>
              <w:rPr>
                <w:color w:val="FF0000"/>
              </w:rPr>
            </w:pPr>
          </w:p>
          <w:p w14:paraId="12C45ED2" w14:textId="77777777" w:rsidR="00084F10" w:rsidRPr="002C3C08" w:rsidRDefault="00084F10" w:rsidP="00084F10">
            <w:pPr>
              <w:pStyle w:val="Zaglavlje"/>
              <w:ind w:left="720"/>
              <w:rPr>
                <w:color w:val="auto"/>
              </w:rPr>
            </w:pPr>
          </w:p>
          <w:p w14:paraId="12765F7B" w14:textId="77777777" w:rsidR="00A045F6" w:rsidRPr="002C3C08" w:rsidRDefault="00A045F6" w:rsidP="00A045F6">
            <w:pPr>
              <w:pStyle w:val="Zaglavlje"/>
              <w:rPr>
                <w:color w:val="auto"/>
              </w:rPr>
            </w:pPr>
          </w:p>
          <w:p w14:paraId="6239A635" w14:textId="77777777" w:rsidR="00567AC5" w:rsidRPr="002C3C08" w:rsidRDefault="00567AC5" w:rsidP="00567AC5">
            <w:pPr>
              <w:pStyle w:val="Naslov2"/>
              <w:outlineLvl w:val="1"/>
              <w:rPr>
                <w:color w:val="auto"/>
              </w:rPr>
            </w:pPr>
            <w:r w:rsidRPr="002C3C08">
              <w:rPr>
                <w:color w:val="auto"/>
              </w:rPr>
              <w:t xml:space="preserve">Engleski jezik, </w:t>
            </w:r>
          </w:p>
          <w:p w14:paraId="58AA25C1" w14:textId="3FA273DF" w:rsidR="00567AC5" w:rsidRPr="002C3C08" w:rsidRDefault="003034FE" w:rsidP="00567AC5">
            <w:pPr>
              <w:pStyle w:val="Naslov2"/>
              <w:outlineLvl w:val="1"/>
              <w:rPr>
                <w:color w:val="auto"/>
              </w:rPr>
            </w:pPr>
            <w:r w:rsidRPr="002C3C08">
              <w:rPr>
                <w:caps w:val="0"/>
                <w:color w:val="auto"/>
              </w:rPr>
              <w:t>Darko Velić</w:t>
            </w:r>
          </w:p>
          <w:p w14:paraId="1277498A" w14:textId="77777777" w:rsidR="00A045F6" w:rsidRPr="002C3C08" w:rsidRDefault="00A045F6" w:rsidP="00A045F6">
            <w:pPr>
              <w:pStyle w:val="Zaglavlje"/>
              <w:rPr>
                <w:color w:val="auto"/>
              </w:rPr>
            </w:pPr>
          </w:p>
          <w:p w14:paraId="71436B55" w14:textId="0CF4B668" w:rsidR="006F025D" w:rsidRPr="002C3C08" w:rsidRDefault="002C3C08" w:rsidP="00A00CA9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2C3C08">
              <w:rPr>
                <w:color w:val="auto"/>
              </w:rPr>
              <w:t>9</w:t>
            </w:r>
            <w:r w:rsidR="005E0C0D" w:rsidRPr="002C3C08">
              <w:rPr>
                <w:color w:val="auto"/>
              </w:rPr>
              <w:t xml:space="preserve">.  </w:t>
            </w:r>
            <w:r w:rsidRPr="002C3C08">
              <w:rPr>
                <w:color w:val="auto"/>
              </w:rPr>
              <w:t>siječnja</w:t>
            </w:r>
            <w:r w:rsidR="006F025D" w:rsidRPr="002C3C08">
              <w:rPr>
                <w:color w:val="auto"/>
              </w:rPr>
              <w:t xml:space="preserve"> </w:t>
            </w:r>
            <w:r w:rsidR="005E0C0D" w:rsidRPr="002C3C08">
              <w:rPr>
                <w:color w:val="auto"/>
              </w:rPr>
              <w:t>202</w:t>
            </w:r>
            <w:r w:rsidR="00350C4E">
              <w:rPr>
                <w:color w:val="auto"/>
              </w:rPr>
              <w:t>7</w:t>
            </w:r>
            <w:r w:rsidR="006F025D" w:rsidRPr="002C3C08">
              <w:rPr>
                <w:color w:val="auto"/>
              </w:rPr>
              <w:t xml:space="preserve">. </w:t>
            </w:r>
          </w:p>
          <w:p w14:paraId="4279A0A7" w14:textId="78173363" w:rsidR="005E0C0D" w:rsidRPr="002C3C08" w:rsidRDefault="002C3C08" w:rsidP="00A00CA9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2C3C08">
              <w:rPr>
                <w:color w:val="auto"/>
              </w:rPr>
              <w:t>23</w:t>
            </w:r>
            <w:r w:rsidR="005E0C0D" w:rsidRPr="002C3C08">
              <w:rPr>
                <w:color w:val="auto"/>
              </w:rPr>
              <w:t xml:space="preserve">. </w:t>
            </w:r>
            <w:r w:rsidRPr="002C3C08">
              <w:rPr>
                <w:color w:val="auto"/>
              </w:rPr>
              <w:t>siječnja</w:t>
            </w:r>
            <w:r w:rsidR="005E0C0D" w:rsidRPr="002C3C08">
              <w:rPr>
                <w:color w:val="auto"/>
              </w:rPr>
              <w:t xml:space="preserve"> 202</w:t>
            </w:r>
            <w:r w:rsidR="00350C4E">
              <w:rPr>
                <w:color w:val="auto"/>
              </w:rPr>
              <w:t>7</w:t>
            </w:r>
            <w:r w:rsidR="005E0C0D" w:rsidRPr="002C3C08">
              <w:rPr>
                <w:color w:val="auto"/>
              </w:rPr>
              <w:t>.</w:t>
            </w:r>
          </w:p>
          <w:p w14:paraId="70EF87CF" w14:textId="73958D7B" w:rsidR="00106FE6" w:rsidRPr="002C3C08" w:rsidRDefault="002C3C08" w:rsidP="00A00CA9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2C3C08">
              <w:rPr>
                <w:color w:val="auto"/>
              </w:rPr>
              <w:t>30</w:t>
            </w:r>
            <w:r w:rsidR="00106FE6" w:rsidRPr="002C3C08">
              <w:rPr>
                <w:color w:val="auto"/>
              </w:rPr>
              <w:t xml:space="preserve">. </w:t>
            </w:r>
            <w:r w:rsidRPr="002C3C08">
              <w:rPr>
                <w:color w:val="auto"/>
              </w:rPr>
              <w:t>siječnja</w:t>
            </w:r>
            <w:r w:rsidR="00106FE6" w:rsidRPr="002C3C08">
              <w:rPr>
                <w:color w:val="auto"/>
              </w:rPr>
              <w:t xml:space="preserve"> 202</w:t>
            </w:r>
            <w:r w:rsidR="00350C4E">
              <w:rPr>
                <w:color w:val="auto"/>
              </w:rPr>
              <w:t>7</w:t>
            </w:r>
            <w:r w:rsidR="00106FE6" w:rsidRPr="002C3C08">
              <w:rPr>
                <w:color w:val="auto"/>
              </w:rPr>
              <w:t>.</w:t>
            </w:r>
          </w:p>
          <w:p w14:paraId="4F14FB69" w14:textId="77777777" w:rsidR="00803BCF" w:rsidRPr="00915BD0" w:rsidRDefault="00803BCF" w:rsidP="00574C2E">
            <w:pPr>
              <w:pStyle w:val="Naslov2"/>
              <w:outlineLvl w:val="1"/>
              <w:rPr>
                <w:color w:val="FF0000"/>
              </w:rPr>
            </w:pPr>
          </w:p>
          <w:p w14:paraId="72FDD5B1" w14:textId="77777777" w:rsidR="00930908" w:rsidRPr="00915BD0" w:rsidRDefault="00930908" w:rsidP="00574C2E">
            <w:pPr>
              <w:pStyle w:val="Naslov2"/>
              <w:outlineLvl w:val="1"/>
              <w:rPr>
                <w:color w:val="FF0000"/>
              </w:rPr>
            </w:pPr>
          </w:p>
          <w:p w14:paraId="0EFBCC62" w14:textId="77777777" w:rsidR="00567AC5" w:rsidRPr="00682029" w:rsidRDefault="00567AC5" w:rsidP="00567AC5">
            <w:pPr>
              <w:pStyle w:val="Naslov2"/>
              <w:outlineLvl w:val="1"/>
              <w:rPr>
                <w:color w:val="auto"/>
              </w:rPr>
            </w:pPr>
            <w:r w:rsidRPr="00682029">
              <w:rPr>
                <w:color w:val="auto"/>
              </w:rPr>
              <w:t xml:space="preserve">MATEMATIKA, </w:t>
            </w:r>
          </w:p>
          <w:p w14:paraId="6CDC806C" w14:textId="2E789261" w:rsidR="00567AC5" w:rsidRPr="004C23F7" w:rsidRDefault="00682029" w:rsidP="00567AC5">
            <w:pPr>
              <w:pStyle w:val="Zaglavlje"/>
              <w:rPr>
                <w:rFonts w:eastAsiaTheme="majorEastAsia" w:cstheme="majorBidi"/>
                <w:b/>
                <w:color w:val="auto"/>
                <w:sz w:val="26"/>
                <w:szCs w:val="26"/>
              </w:rPr>
            </w:pPr>
            <w:r w:rsidRPr="00682029">
              <w:rPr>
                <w:rFonts w:eastAsiaTheme="majorEastAsia" w:cstheme="majorBidi"/>
                <w:b/>
                <w:color w:val="auto"/>
                <w:sz w:val="26"/>
                <w:szCs w:val="26"/>
              </w:rPr>
              <w:t xml:space="preserve">Vesna </w:t>
            </w:r>
            <w:r w:rsidRPr="004C23F7">
              <w:rPr>
                <w:rFonts w:eastAsiaTheme="majorEastAsia" w:cstheme="majorBidi"/>
                <w:b/>
                <w:color w:val="auto"/>
                <w:sz w:val="26"/>
                <w:szCs w:val="26"/>
              </w:rPr>
              <w:t>Porobija</w:t>
            </w:r>
          </w:p>
          <w:p w14:paraId="229CFAA5" w14:textId="12BC3D98" w:rsidR="00574C2E" w:rsidRPr="004C23F7" w:rsidRDefault="00097114" w:rsidP="00106FE6">
            <w:pPr>
              <w:pStyle w:val="Zaglavlje"/>
              <w:rPr>
                <w:color w:val="auto"/>
              </w:rPr>
            </w:pPr>
            <w:r w:rsidRPr="004C23F7">
              <w:rPr>
                <w:color w:val="auto"/>
              </w:rPr>
              <w:t xml:space="preserve"> </w:t>
            </w:r>
          </w:p>
          <w:p w14:paraId="7B483EAA" w14:textId="1E05591F" w:rsidR="00032C03" w:rsidRPr="004C23F7" w:rsidRDefault="003034FE" w:rsidP="00DA69A7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4C23F7">
              <w:rPr>
                <w:color w:val="auto"/>
              </w:rPr>
              <w:t xml:space="preserve"> </w:t>
            </w:r>
            <w:r w:rsidR="00350C4E" w:rsidRPr="004C23F7">
              <w:rPr>
                <w:color w:val="auto"/>
              </w:rPr>
              <w:t xml:space="preserve"> 6</w:t>
            </w:r>
            <w:r w:rsidR="00CD5682" w:rsidRPr="004C23F7">
              <w:rPr>
                <w:color w:val="auto"/>
              </w:rPr>
              <w:t xml:space="preserve">. </w:t>
            </w:r>
            <w:r w:rsidRPr="004C23F7">
              <w:rPr>
                <w:color w:val="auto"/>
              </w:rPr>
              <w:t>veljače</w:t>
            </w:r>
            <w:r w:rsidR="00CD5682" w:rsidRPr="004C23F7">
              <w:rPr>
                <w:color w:val="auto"/>
              </w:rPr>
              <w:t xml:space="preserve"> 202</w:t>
            </w:r>
            <w:r w:rsidR="00350C4E" w:rsidRPr="004C23F7">
              <w:rPr>
                <w:color w:val="auto"/>
              </w:rPr>
              <w:t>7</w:t>
            </w:r>
            <w:r w:rsidR="00032C03" w:rsidRPr="004C23F7">
              <w:rPr>
                <w:color w:val="auto"/>
              </w:rPr>
              <w:t>.</w:t>
            </w:r>
          </w:p>
          <w:p w14:paraId="1D98FED7" w14:textId="000CEF42" w:rsidR="00032C03" w:rsidRPr="004C23F7" w:rsidRDefault="00434BDD" w:rsidP="00DA69A7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4C23F7">
              <w:rPr>
                <w:color w:val="auto"/>
              </w:rPr>
              <w:t>13</w:t>
            </w:r>
            <w:r w:rsidR="00CD5682" w:rsidRPr="004C23F7">
              <w:rPr>
                <w:color w:val="auto"/>
              </w:rPr>
              <w:t xml:space="preserve">. </w:t>
            </w:r>
            <w:r w:rsidRPr="004C23F7">
              <w:rPr>
                <w:color w:val="auto"/>
              </w:rPr>
              <w:t>veljače</w:t>
            </w:r>
            <w:r w:rsidR="00CD5682" w:rsidRPr="004C23F7">
              <w:rPr>
                <w:color w:val="auto"/>
              </w:rPr>
              <w:t xml:space="preserve"> 202</w:t>
            </w:r>
            <w:r w:rsidRPr="004C23F7">
              <w:rPr>
                <w:color w:val="auto"/>
              </w:rPr>
              <w:t>7</w:t>
            </w:r>
            <w:r w:rsidR="00032C03" w:rsidRPr="004C23F7">
              <w:rPr>
                <w:color w:val="auto"/>
              </w:rPr>
              <w:t>.</w:t>
            </w:r>
          </w:p>
          <w:p w14:paraId="0C16E11D" w14:textId="1803665D" w:rsidR="00106FE6" w:rsidRPr="004C23F7" w:rsidRDefault="004C23F7" w:rsidP="00DA69A7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4C23F7">
              <w:rPr>
                <w:color w:val="auto"/>
              </w:rPr>
              <w:t xml:space="preserve"> 6</w:t>
            </w:r>
            <w:r w:rsidR="00106FE6" w:rsidRPr="004C23F7">
              <w:rPr>
                <w:color w:val="auto"/>
              </w:rPr>
              <w:t>. ožujka 202</w:t>
            </w:r>
            <w:r w:rsidRPr="004C23F7">
              <w:rPr>
                <w:color w:val="auto"/>
              </w:rPr>
              <w:t>7</w:t>
            </w:r>
            <w:r w:rsidR="00106FE6" w:rsidRPr="004C23F7">
              <w:rPr>
                <w:color w:val="auto"/>
              </w:rPr>
              <w:t>.</w:t>
            </w:r>
          </w:p>
          <w:p w14:paraId="117533FB" w14:textId="77777777" w:rsidR="00574C2E" w:rsidRPr="00915BD0" w:rsidRDefault="00574C2E" w:rsidP="00574C2E">
            <w:pPr>
              <w:pStyle w:val="Zaglavlje"/>
              <w:rPr>
                <w:color w:val="FF0000"/>
              </w:rPr>
            </w:pPr>
          </w:p>
          <w:p w14:paraId="5857EEA9" w14:textId="77777777" w:rsidR="00567AC5" w:rsidRPr="000E5993" w:rsidRDefault="00567AC5" w:rsidP="00567AC5">
            <w:pPr>
              <w:pStyle w:val="Zaglavlje"/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0E5993"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  <w:t>HRVATSKI JEZIK,</w:t>
            </w:r>
          </w:p>
          <w:p w14:paraId="406BB85D" w14:textId="16715177" w:rsidR="00567AC5" w:rsidRPr="000E5993" w:rsidRDefault="003E072B" w:rsidP="00567AC5">
            <w:pPr>
              <w:pStyle w:val="Zaglavlje"/>
              <w:rPr>
                <w:color w:val="auto"/>
              </w:rPr>
            </w:pPr>
            <w:r w:rsidRPr="000E5993">
              <w:rPr>
                <w:color w:val="auto"/>
              </w:rPr>
              <w:t>Jelena Simunić</w:t>
            </w:r>
          </w:p>
          <w:p w14:paraId="512FA826" w14:textId="3B2B31F7" w:rsidR="007B6270" w:rsidRPr="00AC7F3D" w:rsidRDefault="007B6270" w:rsidP="00106FE6">
            <w:pPr>
              <w:pStyle w:val="Zaglavlje"/>
              <w:rPr>
                <w:color w:val="auto"/>
              </w:rPr>
            </w:pPr>
          </w:p>
          <w:p w14:paraId="118C6E93" w14:textId="0E96792A" w:rsidR="00106FE6" w:rsidRPr="00AC7F3D" w:rsidRDefault="00521CB2" w:rsidP="00106FE6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AC7F3D">
              <w:rPr>
                <w:color w:val="auto"/>
              </w:rPr>
              <w:t xml:space="preserve"> </w:t>
            </w:r>
            <w:r w:rsidR="00805DD9" w:rsidRPr="00AC7F3D">
              <w:rPr>
                <w:color w:val="auto"/>
              </w:rPr>
              <w:t>13</w:t>
            </w:r>
            <w:r w:rsidRPr="00AC7F3D">
              <w:rPr>
                <w:color w:val="auto"/>
              </w:rPr>
              <w:t>.</w:t>
            </w:r>
            <w:r w:rsidR="00200697" w:rsidRPr="00AC7F3D">
              <w:rPr>
                <w:color w:val="auto"/>
              </w:rPr>
              <w:t xml:space="preserve"> </w:t>
            </w:r>
            <w:r w:rsidR="003E072B" w:rsidRPr="00AC7F3D">
              <w:rPr>
                <w:color w:val="auto"/>
              </w:rPr>
              <w:t>ožujka</w:t>
            </w:r>
            <w:r w:rsidR="00200697" w:rsidRPr="00AC7F3D">
              <w:rPr>
                <w:color w:val="auto"/>
              </w:rPr>
              <w:t xml:space="preserve"> </w:t>
            </w:r>
            <w:r w:rsidRPr="00AC7F3D">
              <w:rPr>
                <w:color w:val="auto"/>
              </w:rPr>
              <w:t>202</w:t>
            </w:r>
            <w:r w:rsidR="00805DD9" w:rsidRPr="00AC7F3D">
              <w:rPr>
                <w:color w:val="auto"/>
              </w:rPr>
              <w:t>7</w:t>
            </w:r>
            <w:r w:rsidR="00200697" w:rsidRPr="00AC7F3D">
              <w:rPr>
                <w:color w:val="auto"/>
              </w:rPr>
              <w:t>.</w:t>
            </w:r>
          </w:p>
          <w:p w14:paraId="537AAE41" w14:textId="7DB3E374" w:rsidR="00106FE6" w:rsidRPr="00AC7F3D" w:rsidRDefault="00805DD9" w:rsidP="00106FE6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AC7F3D">
              <w:rPr>
                <w:color w:val="auto"/>
              </w:rPr>
              <w:t xml:space="preserve"> 20</w:t>
            </w:r>
            <w:r w:rsidR="00106FE6" w:rsidRPr="00AC7F3D">
              <w:rPr>
                <w:color w:val="auto"/>
              </w:rPr>
              <w:t xml:space="preserve">. </w:t>
            </w:r>
            <w:r w:rsidRPr="00AC7F3D">
              <w:rPr>
                <w:color w:val="auto"/>
              </w:rPr>
              <w:t>ožujka</w:t>
            </w:r>
            <w:r w:rsidR="00106FE6" w:rsidRPr="00AC7F3D">
              <w:rPr>
                <w:color w:val="auto"/>
              </w:rPr>
              <w:t xml:space="preserve"> 202</w:t>
            </w:r>
            <w:r w:rsidRPr="00AC7F3D">
              <w:rPr>
                <w:color w:val="auto"/>
              </w:rPr>
              <w:t>7</w:t>
            </w:r>
            <w:r w:rsidR="00106FE6" w:rsidRPr="00AC7F3D">
              <w:rPr>
                <w:color w:val="auto"/>
              </w:rPr>
              <w:t>.</w:t>
            </w:r>
          </w:p>
          <w:p w14:paraId="530B2673" w14:textId="1AD98EC6" w:rsidR="00106FE6" w:rsidRPr="00AC7F3D" w:rsidRDefault="00FA1A83" w:rsidP="00106FE6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AC7F3D">
              <w:rPr>
                <w:color w:val="auto"/>
              </w:rPr>
              <w:t xml:space="preserve"> </w:t>
            </w:r>
            <w:r w:rsidR="00106FE6" w:rsidRPr="00AC7F3D">
              <w:rPr>
                <w:color w:val="auto"/>
              </w:rPr>
              <w:t>1</w:t>
            </w:r>
            <w:r w:rsidRPr="00AC7F3D">
              <w:rPr>
                <w:color w:val="auto"/>
              </w:rPr>
              <w:t>0</w:t>
            </w:r>
            <w:r w:rsidR="00106FE6" w:rsidRPr="00AC7F3D">
              <w:rPr>
                <w:color w:val="auto"/>
              </w:rPr>
              <w:t>. travnja 202</w:t>
            </w:r>
            <w:r w:rsidRPr="00AC7F3D">
              <w:rPr>
                <w:color w:val="auto"/>
              </w:rPr>
              <w:t>7</w:t>
            </w:r>
            <w:r w:rsidR="00106FE6" w:rsidRPr="00AC7F3D">
              <w:rPr>
                <w:color w:val="auto"/>
              </w:rPr>
              <w:t>.</w:t>
            </w:r>
          </w:p>
          <w:p w14:paraId="6A96410E" w14:textId="77777777" w:rsidR="007B6270" w:rsidRPr="00915BD0" w:rsidRDefault="007B6270" w:rsidP="002B34BD">
            <w:pPr>
              <w:pStyle w:val="Zaglavlje"/>
              <w:rPr>
                <w:color w:val="FF0000"/>
              </w:rPr>
            </w:pPr>
          </w:p>
          <w:p w14:paraId="214AB4F1" w14:textId="77777777" w:rsidR="007B6270" w:rsidRPr="00915BD0" w:rsidRDefault="007B6270" w:rsidP="007B6270">
            <w:pPr>
              <w:pStyle w:val="Naslov2"/>
              <w:outlineLvl w:val="1"/>
              <w:rPr>
                <w:color w:val="FF0000"/>
              </w:rPr>
            </w:pPr>
          </w:p>
          <w:p w14:paraId="4A0C48E2" w14:textId="77777777" w:rsidR="007B6270" w:rsidRPr="002A2F71" w:rsidRDefault="007B6270" w:rsidP="007B6270">
            <w:pPr>
              <w:pStyle w:val="Zaglavlje"/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</w:pPr>
            <w:r w:rsidRPr="002A2F71">
              <w:rPr>
                <w:rFonts w:eastAsiaTheme="majorEastAsia" w:cstheme="majorBidi"/>
                <w:b/>
                <w:caps/>
                <w:color w:val="auto"/>
                <w:sz w:val="26"/>
                <w:szCs w:val="26"/>
              </w:rPr>
              <w:t>MATEMATIKA,</w:t>
            </w:r>
          </w:p>
          <w:p w14:paraId="5454DCF1" w14:textId="41F3ABCC" w:rsidR="007B6270" w:rsidRPr="002A2F71" w:rsidRDefault="002A2F71" w:rsidP="007B6270">
            <w:pPr>
              <w:pStyle w:val="Zaglavlje"/>
              <w:rPr>
                <w:rFonts w:eastAsiaTheme="majorEastAsia" w:cstheme="majorBidi"/>
                <w:b/>
                <w:color w:val="auto"/>
                <w:sz w:val="26"/>
                <w:szCs w:val="26"/>
              </w:rPr>
            </w:pPr>
            <w:r w:rsidRPr="002A2F71">
              <w:rPr>
                <w:rFonts w:eastAsiaTheme="majorEastAsia" w:cstheme="majorBidi"/>
                <w:b/>
                <w:color w:val="auto"/>
                <w:sz w:val="26"/>
                <w:szCs w:val="26"/>
              </w:rPr>
              <w:t>Vesna Porobija</w:t>
            </w:r>
          </w:p>
          <w:p w14:paraId="6522E549" w14:textId="77777777" w:rsidR="00106FE6" w:rsidRPr="00BD72E2" w:rsidRDefault="00106FE6" w:rsidP="007B6270">
            <w:pPr>
              <w:pStyle w:val="Zaglavlje"/>
              <w:rPr>
                <w:rFonts w:eastAsiaTheme="majorEastAsia" w:cstheme="majorBidi"/>
                <w:b/>
                <w:color w:val="auto"/>
                <w:sz w:val="26"/>
                <w:szCs w:val="26"/>
              </w:rPr>
            </w:pPr>
          </w:p>
          <w:p w14:paraId="26805B33" w14:textId="2D3C2887" w:rsidR="002B34BD" w:rsidRPr="00BD72E2" w:rsidRDefault="00BD72E2" w:rsidP="00106FE6">
            <w:pPr>
              <w:pStyle w:val="Zaglavlje"/>
              <w:numPr>
                <w:ilvl w:val="0"/>
                <w:numId w:val="24"/>
              </w:numPr>
              <w:rPr>
                <w:color w:val="auto"/>
              </w:rPr>
            </w:pPr>
            <w:r w:rsidRPr="00BD72E2">
              <w:rPr>
                <w:color w:val="auto"/>
              </w:rPr>
              <w:t>17</w:t>
            </w:r>
            <w:r w:rsidR="00106FE6" w:rsidRPr="00BD72E2">
              <w:rPr>
                <w:color w:val="auto"/>
              </w:rPr>
              <w:t>. travnja 202</w:t>
            </w:r>
            <w:r w:rsidRPr="00BD72E2">
              <w:rPr>
                <w:color w:val="auto"/>
              </w:rPr>
              <w:t>7</w:t>
            </w:r>
            <w:r w:rsidR="00106FE6" w:rsidRPr="00BD72E2">
              <w:rPr>
                <w:color w:val="auto"/>
              </w:rPr>
              <w:t>.</w:t>
            </w:r>
          </w:p>
          <w:p w14:paraId="05539A81" w14:textId="77777777" w:rsidR="00106FE6" w:rsidRPr="00915BD0" w:rsidRDefault="00106FE6" w:rsidP="00106FE6">
            <w:pPr>
              <w:pStyle w:val="Zaglavlje"/>
              <w:rPr>
                <w:color w:val="FF0000"/>
              </w:rPr>
            </w:pPr>
          </w:p>
          <w:p w14:paraId="253772B2" w14:textId="77777777" w:rsidR="002B34BD" w:rsidRPr="001C141D" w:rsidRDefault="002B34BD" w:rsidP="002B34BD">
            <w:pPr>
              <w:pStyle w:val="Naslov2"/>
              <w:outlineLvl w:val="1"/>
              <w:rPr>
                <w:color w:val="auto"/>
              </w:rPr>
            </w:pPr>
            <w:r w:rsidRPr="001C141D">
              <w:rPr>
                <w:color w:val="auto"/>
              </w:rPr>
              <w:t xml:space="preserve">HRVATSKI JEZIK, </w:t>
            </w:r>
          </w:p>
          <w:p w14:paraId="5B37CEDC" w14:textId="2B2FA053" w:rsidR="002B34BD" w:rsidRPr="00915BD0" w:rsidRDefault="006D3B8A" w:rsidP="002B34BD">
            <w:pPr>
              <w:pStyle w:val="Naslov2"/>
              <w:outlineLvl w:val="1"/>
              <w:rPr>
                <w:color w:val="FF0000"/>
              </w:rPr>
            </w:pPr>
            <w:r w:rsidRPr="001C141D">
              <w:rPr>
                <w:caps w:val="0"/>
                <w:color w:val="auto"/>
              </w:rPr>
              <w:t>Jelena Simunić</w:t>
            </w:r>
          </w:p>
          <w:p w14:paraId="0707B09B" w14:textId="77777777" w:rsidR="002B34BD" w:rsidRPr="00915BD0" w:rsidRDefault="002B34BD" w:rsidP="002B34BD">
            <w:pPr>
              <w:pStyle w:val="Naslov2"/>
              <w:outlineLvl w:val="1"/>
              <w:rPr>
                <w:color w:val="FF0000"/>
              </w:rPr>
            </w:pPr>
          </w:p>
          <w:p w14:paraId="4D0EE640" w14:textId="1588F416" w:rsidR="002B34BD" w:rsidRPr="00174001" w:rsidRDefault="002B34BD" w:rsidP="002B34BD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174001">
              <w:rPr>
                <w:color w:val="auto"/>
              </w:rPr>
              <w:t xml:space="preserve">  </w:t>
            </w:r>
            <w:r w:rsidR="001C141D" w:rsidRPr="00174001">
              <w:rPr>
                <w:color w:val="auto"/>
              </w:rPr>
              <w:t>24</w:t>
            </w:r>
            <w:r w:rsidR="00106FE6" w:rsidRPr="00174001">
              <w:rPr>
                <w:color w:val="auto"/>
              </w:rPr>
              <w:t xml:space="preserve">. </w:t>
            </w:r>
            <w:r w:rsidR="001C141D" w:rsidRPr="00174001">
              <w:rPr>
                <w:color w:val="auto"/>
              </w:rPr>
              <w:t xml:space="preserve">travnja </w:t>
            </w:r>
            <w:r w:rsidR="00106FE6" w:rsidRPr="00174001">
              <w:rPr>
                <w:color w:val="auto"/>
              </w:rPr>
              <w:t>202</w:t>
            </w:r>
            <w:r w:rsidR="001C141D" w:rsidRPr="00174001">
              <w:rPr>
                <w:color w:val="auto"/>
              </w:rPr>
              <w:t>7</w:t>
            </w:r>
            <w:r w:rsidR="00106FE6" w:rsidRPr="00174001">
              <w:rPr>
                <w:color w:val="auto"/>
              </w:rPr>
              <w:t>.</w:t>
            </w:r>
          </w:p>
          <w:p w14:paraId="27638F6F" w14:textId="31824B93" w:rsidR="00106FE6" w:rsidRPr="00915BD0" w:rsidRDefault="00106FE6" w:rsidP="00106FE6">
            <w:pPr>
              <w:pStyle w:val="Zaglavlje"/>
              <w:rPr>
                <w:color w:val="FF0000"/>
              </w:rPr>
            </w:pPr>
          </w:p>
          <w:p w14:paraId="6E9A0D5B" w14:textId="77777777" w:rsidR="00106FE6" w:rsidRPr="00915BD0" w:rsidRDefault="00106FE6" w:rsidP="00106FE6">
            <w:pPr>
              <w:pStyle w:val="Zaglavlje"/>
              <w:rPr>
                <w:color w:val="FF0000"/>
              </w:rPr>
            </w:pPr>
          </w:p>
          <w:p w14:paraId="24611975" w14:textId="77777777" w:rsidR="00106FE6" w:rsidRPr="007F16EC" w:rsidRDefault="00106FE6" w:rsidP="00106FE6">
            <w:pPr>
              <w:pStyle w:val="Naslov2"/>
              <w:outlineLvl w:val="1"/>
              <w:rPr>
                <w:color w:val="auto"/>
              </w:rPr>
            </w:pPr>
            <w:r w:rsidRPr="007F16EC">
              <w:rPr>
                <w:color w:val="auto"/>
              </w:rPr>
              <w:t xml:space="preserve">Engleski jezik, </w:t>
            </w:r>
          </w:p>
          <w:p w14:paraId="3C1A661C" w14:textId="77777777" w:rsidR="00106FE6" w:rsidRPr="007F16EC" w:rsidRDefault="00106FE6" w:rsidP="00106FE6">
            <w:pPr>
              <w:pStyle w:val="Naslov2"/>
              <w:outlineLvl w:val="1"/>
              <w:rPr>
                <w:color w:val="auto"/>
              </w:rPr>
            </w:pPr>
            <w:r w:rsidRPr="007F16EC">
              <w:rPr>
                <w:caps w:val="0"/>
                <w:color w:val="auto"/>
              </w:rPr>
              <w:t>Darko Velić</w:t>
            </w:r>
          </w:p>
          <w:p w14:paraId="4FA40B14" w14:textId="77777777" w:rsidR="007B6270" w:rsidRPr="007F16EC" w:rsidRDefault="007B6270" w:rsidP="007B6270">
            <w:pPr>
              <w:pStyle w:val="Zaglavlje"/>
              <w:rPr>
                <w:color w:val="auto"/>
              </w:rPr>
            </w:pPr>
          </w:p>
          <w:p w14:paraId="6349D255" w14:textId="0312A5E4" w:rsidR="00574C2E" w:rsidRPr="007F16EC" w:rsidRDefault="00106FE6" w:rsidP="00106FE6">
            <w:pPr>
              <w:pStyle w:val="Zaglavlje"/>
              <w:numPr>
                <w:ilvl w:val="0"/>
                <w:numId w:val="17"/>
              </w:numPr>
              <w:rPr>
                <w:color w:val="auto"/>
              </w:rPr>
            </w:pPr>
            <w:r w:rsidRPr="007F16EC">
              <w:rPr>
                <w:color w:val="auto"/>
              </w:rPr>
              <w:t>1</w:t>
            </w:r>
            <w:r w:rsidR="007F16EC" w:rsidRPr="007F16EC">
              <w:rPr>
                <w:color w:val="auto"/>
              </w:rPr>
              <w:t>5</w:t>
            </w:r>
            <w:r w:rsidRPr="007F16EC">
              <w:rPr>
                <w:color w:val="auto"/>
              </w:rPr>
              <w:t xml:space="preserve">. </w:t>
            </w:r>
            <w:r w:rsidR="007F16EC" w:rsidRPr="007F16EC">
              <w:rPr>
                <w:color w:val="auto"/>
              </w:rPr>
              <w:t>s</w:t>
            </w:r>
            <w:r w:rsidRPr="007F16EC">
              <w:rPr>
                <w:color w:val="auto"/>
              </w:rPr>
              <w:t>vibnja 202</w:t>
            </w:r>
            <w:r w:rsidR="007F16EC" w:rsidRPr="007F16EC">
              <w:rPr>
                <w:color w:val="auto"/>
              </w:rPr>
              <w:t>7</w:t>
            </w:r>
            <w:r w:rsidRPr="007F16EC">
              <w:rPr>
                <w:color w:val="auto"/>
              </w:rPr>
              <w:t>.</w:t>
            </w:r>
          </w:p>
          <w:p w14:paraId="2216FF71" w14:textId="77777777" w:rsidR="008C4A2B" w:rsidRPr="007F16EC" w:rsidRDefault="008C4A2B" w:rsidP="008C4A2B">
            <w:pPr>
              <w:pStyle w:val="Zaglavlje"/>
              <w:rPr>
                <w:color w:val="auto"/>
              </w:rPr>
            </w:pPr>
          </w:p>
          <w:p w14:paraId="67524F7D" w14:textId="77777777" w:rsidR="008C4A2B" w:rsidRPr="00915BD0" w:rsidRDefault="008C4A2B" w:rsidP="008C4A2B">
            <w:pPr>
              <w:pStyle w:val="Zaglavlje"/>
              <w:rPr>
                <w:color w:val="FF0000"/>
              </w:rPr>
            </w:pPr>
          </w:p>
          <w:p w14:paraId="5BC06C83" w14:textId="77777777" w:rsidR="005579C9" w:rsidRPr="00915BD0" w:rsidRDefault="005579C9" w:rsidP="00564805">
            <w:pPr>
              <w:rPr>
                <w:color w:val="FF0000"/>
              </w:rPr>
            </w:pPr>
          </w:p>
        </w:tc>
      </w:tr>
    </w:tbl>
    <w:p w14:paraId="7A04BA34" w14:textId="77777777" w:rsidR="00B51D1B" w:rsidRPr="00915BD0" w:rsidRDefault="00B51D1B" w:rsidP="005579C9">
      <w:pPr>
        <w:rPr>
          <w:color w:val="FF0000"/>
        </w:rPr>
      </w:pPr>
    </w:p>
    <w:sectPr w:rsidR="00B51D1B" w:rsidRPr="00915BD0" w:rsidSect="005A1B10">
      <w:footerReference w:type="default" r:id="rId10"/>
      <w:headerReference w:type="first" r:id="rId11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53ACB" w14:textId="77777777" w:rsidR="009753C4" w:rsidRDefault="009753C4" w:rsidP="0068194B">
      <w:r>
        <w:separator/>
      </w:r>
    </w:p>
    <w:p w14:paraId="035D5677" w14:textId="77777777" w:rsidR="009753C4" w:rsidRDefault="009753C4"/>
    <w:p w14:paraId="2ECAC91B" w14:textId="77777777" w:rsidR="009753C4" w:rsidRDefault="009753C4"/>
  </w:endnote>
  <w:endnote w:type="continuationSeparator" w:id="0">
    <w:p w14:paraId="5A966E7D" w14:textId="77777777" w:rsidR="009753C4" w:rsidRDefault="009753C4" w:rsidP="0068194B">
      <w:r>
        <w:continuationSeparator/>
      </w:r>
    </w:p>
    <w:p w14:paraId="58198B9F" w14:textId="77777777" w:rsidR="009753C4" w:rsidRDefault="009753C4"/>
    <w:p w14:paraId="670E4746" w14:textId="77777777" w:rsidR="009753C4" w:rsidRDefault="009753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05876" w14:textId="77777777" w:rsidR="002B2958" w:rsidRDefault="002B2958">
        <w:pPr>
          <w:pStyle w:val="Podnoj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9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A88C7" w14:textId="77777777" w:rsidR="009753C4" w:rsidRDefault="009753C4" w:rsidP="0068194B">
      <w:r>
        <w:separator/>
      </w:r>
    </w:p>
    <w:p w14:paraId="47FE0F09" w14:textId="77777777" w:rsidR="009753C4" w:rsidRDefault="009753C4"/>
    <w:p w14:paraId="7893B6D0" w14:textId="77777777" w:rsidR="009753C4" w:rsidRDefault="009753C4"/>
  </w:footnote>
  <w:footnote w:type="continuationSeparator" w:id="0">
    <w:p w14:paraId="0D9EE28E" w14:textId="77777777" w:rsidR="009753C4" w:rsidRDefault="009753C4" w:rsidP="0068194B">
      <w:r>
        <w:continuationSeparator/>
      </w:r>
    </w:p>
    <w:p w14:paraId="2366173D" w14:textId="77777777" w:rsidR="009753C4" w:rsidRDefault="009753C4"/>
    <w:p w14:paraId="1E9634BC" w14:textId="77777777" w:rsidR="009753C4" w:rsidRDefault="009753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67BC6" w14:textId="77777777" w:rsidR="00236D54" w:rsidRPr="004E01EB" w:rsidRDefault="00F476C4" w:rsidP="005A1B10">
    <w:pPr>
      <w:pStyle w:val="Zaglavlje"/>
    </w:pPr>
    <w:r w:rsidRPr="004E01EB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80E7F3" wp14:editId="734F202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7BD1061D" id="Straight Connector 5" o:spid="_x0000_s1026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0B34624"/>
    <w:multiLevelType w:val="hybridMultilevel"/>
    <w:tmpl w:val="15885E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403C95"/>
    <w:multiLevelType w:val="hybridMultilevel"/>
    <w:tmpl w:val="D5E410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D4007"/>
    <w:multiLevelType w:val="multilevel"/>
    <w:tmpl w:val="9148F2AC"/>
    <w:lvl w:ilvl="0">
      <w:start w:val="1"/>
      <w:numFmt w:val="bullet"/>
      <w:pStyle w:val="Grafikeoznake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8045ACF"/>
    <w:multiLevelType w:val="hybridMultilevel"/>
    <w:tmpl w:val="1A5A63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46B66"/>
    <w:multiLevelType w:val="hybridMultilevel"/>
    <w:tmpl w:val="D848E1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96905"/>
    <w:multiLevelType w:val="hybridMultilevel"/>
    <w:tmpl w:val="66B49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D1265"/>
    <w:multiLevelType w:val="multilevel"/>
    <w:tmpl w:val="81228616"/>
    <w:lvl w:ilvl="0">
      <w:start w:val="1"/>
      <w:numFmt w:val="decimal"/>
      <w:pStyle w:val="Brojevi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171E65"/>
    <w:multiLevelType w:val="hybridMultilevel"/>
    <w:tmpl w:val="72C423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2BF"/>
    <w:multiLevelType w:val="hybridMultilevel"/>
    <w:tmpl w:val="3F9218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AC869AA"/>
    <w:multiLevelType w:val="hybridMultilevel"/>
    <w:tmpl w:val="2EE68D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40357"/>
    <w:multiLevelType w:val="hybridMultilevel"/>
    <w:tmpl w:val="37B8FD2A"/>
    <w:lvl w:ilvl="0" w:tplc="7DA6E2AA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A06E3"/>
    <w:multiLevelType w:val="hybridMultilevel"/>
    <w:tmpl w:val="B2B42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A5DE8"/>
    <w:multiLevelType w:val="hybridMultilevel"/>
    <w:tmpl w:val="58E6C4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2"/>
  </w:num>
  <w:num w:numId="6">
    <w:abstractNumId w:val="3"/>
  </w:num>
  <w:num w:numId="7">
    <w:abstractNumId w:val="16"/>
  </w:num>
  <w:num w:numId="8">
    <w:abstractNumId w:val="2"/>
  </w:num>
  <w:num w:numId="9">
    <w:abstractNumId w:val="19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1"/>
  </w:num>
  <w:num w:numId="15">
    <w:abstractNumId w:val="10"/>
  </w:num>
  <w:num w:numId="16">
    <w:abstractNumId w:val="13"/>
  </w:num>
  <w:num w:numId="17">
    <w:abstractNumId w:val="20"/>
  </w:num>
  <w:num w:numId="18">
    <w:abstractNumId w:val="17"/>
  </w:num>
  <w:num w:numId="19">
    <w:abstractNumId w:val="18"/>
  </w:num>
  <w:num w:numId="20">
    <w:abstractNumId w:val="15"/>
  </w:num>
  <w:num w:numId="21">
    <w:abstractNumId w:val="14"/>
  </w:num>
  <w:num w:numId="22">
    <w:abstractNumId w:val="23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3B6"/>
    <w:rsid w:val="000001EF"/>
    <w:rsid w:val="00007322"/>
    <w:rsid w:val="00007728"/>
    <w:rsid w:val="00024584"/>
    <w:rsid w:val="00024730"/>
    <w:rsid w:val="00032C03"/>
    <w:rsid w:val="00044D23"/>
    <w:rsid w:val="00055E95"/>
    <w:rsid w:val="0007021F"/>
    <w:rsid w:val="00075243"/>
    <w:rsid w:val="00081E5D"/>
    <w:rsid w:val="00084F10"/>
    <w:rsid w:val="000908CD"/>
    <w:rsid w:val="00092BB1"/>
    <w:rsid w:val="00097114"/>
    <w:rsid w:val="000B2BA5"/>
    <w:rsid w:val="000E5993"/>
    <w:rsid w:val="000F2F8C"/>
    <w:rsid w:val="000F6DDA"/>
    <w:rsid w:val="0010006E"/>
    <w:rsid w:val="001045A8"/>
    <w:rsid w:val="00106FE6"/>
    <w:rsid w:val="00114A91"/>
    <w:rsid w:val="001427E1"/>
    <w:rsid w:val="0014496D"/>
    <w:rsid w:val="00156D3D"/>
    <w:rsid w:val="00163668"/>
    <w:rsid w:val="00171566"/>
    <w:rsid w:val="00174001"/>
    <w:rsid w:val="00174676"/>
    <w:rsid w:val="001755A8"/>
    <w:rsid w:val="0018326A"/>
    <w:rsid w:val="00184014"/>
    <w:rsid w:val="00192008"/>
    <w:rsid w:val="001C0E68"/>
    <w:rsid w:val="001C141D"/>
    <w:rsid w:val="001C4B6F"/>
    <w:rsid w:val="001D0BF1"/>
    <w:rsid w:val="001E3120"/>
    <w:rsid w:val="001E7E0C"/>
    <w:rsid w:val="001F0BB0"/>
    <w:rsid w:val="001F201C"/>
    <w:rsid w:val="001F4E6D"/>
    <w:rsid w:val="001F6140"/>
    <w:rsid w:val="001F775C"/>
    <w:rsid w:val="00200697"/>
    <w:rsid w:val="00203573"/>
    <w:rsid w:val="0020597D"/>
    <w:rsid w:val="0020757A"/>
    <w:rsid w:val="00213B4C"/>
    <w:rsid w:val="002253B0"/>
    <w:rsid w:val="00236D54"/>
    <w:rsid w:val="00241D8C"/>
    <w:rsid w:val="00241FDB"/>
    <w:rsid w:val="0024720C"/>
    <w:rsid w:val="00254193"/>
    <w:rsid w:val="002617AE"/>
    <w:rsid w:val="002638D0"/>
    <w:rsid w:val="002647D3"/>
    <w:rsid w:val="00275EAE"/>
    <w:rsid w:val="002811B3"/>
    <w:rsid w:val="00284D2E"/>
    <w:rsid w:val="00294998"/>
    <w:rsid w:val="00295888"/>
    <w:rsid w:val="00297F18"/>
    <w:rsid w:val="002A1945"/>
    <w:rsid w:val="002A2F71"/>
    <w:rsid w:val="002B2958"/>
    <w:rsid w:val="002B34BD"/>
    <w:rsid w:val="002B3FC8"/>
    <w:rsid w:val="002C3C08"/>
    <w:rsid w:val="002D23C5"/>
    <w:rsid w:val="002D6137"/>
    <w:rsid w:val="002E7E61"/>
    <w:rsid w:val="002F05E5"/>
    <w:rsid w:val="002F254D"/>
    <w:rsid w:val="002F30E4"/>
    <w:rsid w:val="003034FE"/>
    <w:rsid w:val="0030654E"/>
    <w:rsid w:val="00307140"/>
    <w:rsid w:val="00316DFF"/>
    <w:rsid w:val="0031712C"/>
    <w:rsid w:val="00320F80"/>
    <w:rsid w:val="00325B57"/>
    <w:rsid w:val="00336056"/>
    <w:rsid w:val="00347E4E"/>
    <w:rsid w:val="00350C4E"/>
    <w:rsid w:val="003544E1"/>
    <w:rsid w:val="00356BE0"/>
    <w:rsid w:val="00366398"/>
    <w:rsid w:val="003849C5"/>
    <w:rsid w:val="0039607D"/>
    <w:rsid w:val="003A0632"/>
    <w:rsid w:val="003A30E5"/>
    <w:rsid w:val="003A6ADF"/>
    <w:rsid w:val="003B5928"/>
    <w:rsid w:val="003D380F"/>
    <w:rsid w:val="003E072B"/>
    <w:rsid w:val="003E160D"/>
    <w:rsid w:val="003F1D5F"/>
    <w:rsid w:val="00405128"/>
    <w:rsid w:val="00406CFF"/>
    <w:rsid w:val="00416B25"/>
    <w:rsid w:val="00420592"/>
    <w:rsid w:val="00426A01"/>
    <w:rsid w:val="004319E0"/>
    <w:rsid w:val="00434BDD"/>
    <w:rsid w:val="00437E8C"/>
    <w:rsid w:val="00440225"/>
    <w:rsid w:val="00442CF7"/>
    <w:rsid w:val="004434D6"/>
    <w:rsid w:val="0045431B"/>
    <w:rsid w:val="004726BC"/>
    <w:rsid w:val="00474105"/>
    <w:rsid w:val="0047552B"/>
    <w:rsid w:val="00480E6E"/>
    <w:rsid w:val="00486277"/>
    <w:rsid w:val="00494CF6"/>
    <w:rsid w:val="00495F8D"/>
    <w:rsid w:val="004A1FAE"/>
    <w:rsid w:val="004A32FF"/>
    <w:rsid w:val="004B06EB"/>
    <w:rsid w:val="004B6AD0"/>
    <w:rsid w:val="004B7FD5"/>
    <w:rsid w:val="004C23F7"/>
    <w:rsid w:val="004C2D5D"/>
    <w:rsid w:val="004C33E1"/>
    <w:rsid w:val="004E01EB"/>
    <w:rsid w:val="004E2794"/>
    <w:rsid w:val="00510392"/>
    <w:rsid w:val="005116A3"/>
    <w:rsid w:val="00513E2A"/>
    <w:rsid w:val="0051688D"/>
    <w:rsid w:val="00521CB2"/>
    <w:rsid w:val="00556AF3"/>
    <w:rsid w:val="005579C9"/>
    <w:rsid w:val="00564805"/>
    <w:rsid w:val="00566A35"/>
    <w:rsid w:val="0056701E"/>
    <w:rsid w:val="00567AC5"/>
    <w:rsid w:val="00571567"/>
    <w:rsid w:val="005740D7"/>
    <w:rsid w:val="00574C2E"/>
    <w:rsid w:val="005A0F26"/>
    <w:rsid w:val="005A1B10"/>
    <w:rsid w:val="005A6850"/>
    <w:rsid w:val="005B1B1B"/>
    <w:rsid w:val="005C5932"/>
    <w:rsid w:val="005D3CA7"/>
    <w:rsid w:val="005D4CC1"/>
    <w:rsid w:val="005E0986"/>
    <w:rsid w:val="005E0C0D"/>
    <w:rsid w:val="005F032E"/>
    <w:rsid w:val="005F20A7"/>
    <w:rsid w:val="005F4623"/>
    <w:rsid w:val="005F4B91"/>
    <w:rsid w:val="005F55D2"/>
    <w:rsid w:val="005F6CE9"/>
    <w:rsid w:val="0062312F"/>
    <w:rsid w:val="00625F2C"/>
    <w:rsid w:val="00647964"/>
    <w:rsid w:val="006618E9"/>
    <w:rsid w:val="00664399"/>
    <w:rsid w:val="0068194B"/>
    <w:rsid w:val="00682029"/>
    <w:rsid w:val="00692703"/>
    <w:rsid w:val="006A1962"/>
    <w:rsid w:val="006A7621"/>
    <w:rsid w:val="006A7725"/>
    <w:rsid w:val="006B5D48"/>
    <w:rsid w:val="006B7D7B"/>
    <w:rsid w:val="006C1A5E"/>
    <w:rsid w:val="006D3B8A"/>
    <w:rsid w:val="006E1507"/>
    <w:rsid w:val="006F025D"/>
    <w:rsid w:val="00712D8B"/>
    <w:rsid w:val="007155D8"/>
    <w:rsid w:val="0072279A"/>
    <w:rsid w:val="007273B7"/>
    <w:rsid w:val="00733E0A"/>
    <w:rsid w:val="0074403D"/>
    <w:rsid w:val="00746D44"/>
    <w:rsid w:val="007538DC"/>
    <w:rsid w:val="00757803"/>
    <w:rsid w:val="00760AD4"/>
    <w:rsid w:val="0079206B"/>
    <w:rsid w:val="00796076"/>
    <w:rsid w:val="007A5A1C"/>
    <w:rsid w:val="007B6270"/>
    <w:rsid w:val="007C0566"/>
    <w:rsid w:val="007C606B"/>
    <w:rsid w:val="007E1EB1"/>
    <w:rsid w:val="007E6A61"/>
    <w:rsid w:val="007F16EC"/>
    <w:rsid w:val="007F2BF9"/>
    <w:rsid w:val="00801140"/>
    <w:rsid w:val="00803404"/>
    <w:rsid w:val="00803BCF"/>
    <w:rsid w:val="00805DD9"/>
    <w:rsid w:val="008173B1"/>
    <w:rsid w:val="00834955"/>
    <w:rsid w:val="008539E0"/>
    <w:rsid w:val="00855B59"/>
    <w:rsid w:val="00860461"/>
    <w:rsid w:val="0086487C"/>
    <w:rsid w:val="00870B20"/>
    <w:rsid w:val="008829F8"/>
    <w:rsid w:val="00885897"/>
    <w:rsid w:val="008A6538"/>
    <w:rsid w:val="008C4A2B"/>
    <w:rsid w:val="008C7056"/>
    <w:rsid w:val="008D0292"/>
    <w:rsid w:val="008F3B14"/>
    <w:rsid w:val="008F420F"/>
    <w:rsid w:val="00901899"/>
    <w:rsid w:val="0090344B"/>
    <w:rsid w:val="00905715"/>
    <w:rsid w:val="0091278D"/>
    <w:rsid w:val="0091321E"/>
    <w:rsid w:val="00913946"/>
    <w:rsid w:val="00915BD0"/>
    <w:rsid w:val="0092726B"/>
    <w:rsid w:val="00930908"/>
    <w:rsid w:val="0093112E"/>
    <w:rsid w:val="009361BA"/>
    <w:rsid w:val="00944F78"/>
    <w:rsid w:val="009510E7"/>
    <w:rsid w:val="00951541"/>
    <w:rsid w:val="00952C89"/>
    <w:rsid w:val="00954216"/>
    <w:rsid w:val="009571D8"/>
    <w:rsid w:val="00961E0F"/>
    <w:rsid w:val="00962118"/>
    <w:rsid w:val="009650EA"/>
    <w:rsid w:val="009753C4"/>
    <w:rsid w:val="0097790C"/>
    <w:rsid w:val="009831C2"/>
    <w:rsid w:val="0098506E"/>
    <w:rsid w:val="009944DF"/>
    <w:rsid w:val="009A13A7"/>
    <w:rsid w:val="009A44CE"/>
    <w:rsid w:val="009C4DFC"/>
    <w:rsid w:val="009D2CFB"/>
    <w:rsid w:val="009D44F8"/>
    <w:rsid w:val="009E3160"/>
    <w:rsid w:val="009E5538"/>
    <w:rsid w:val="009F220C"/>
    <w:rsid w:val="009F3B05"/>
    <w:rsid w:val="009F4931"/>
    <w:rsid w:val="00A00CA9"/>
    <w:rsid w:val="00A045F6"/>
    <w:rsid w:val="00A14534"/>
    <w:rsid w:val="00A16DAA"/>
    <w:rsid w:val="00A24162"/>
    <w:rsid w:val="00A25023"/>
    <w:rsid w:val="00A270EA"/>
    <w:rsid w:val="00A34BA2"/>
    <w:rsid w:val="00A36F27"/>
    <w:rsid w:val="00A42E32"/>
    <w:rsid w:val="00A45A15"/>
    <w:rsid w:val="00A46E63"/>
    <w:rsid w:val="00A51DC5"/>
    <w:rsid w:val="00A53DE1"/>
    <w:rsid w:val="00A615E1"/>
    <w:rsid w:val="00A755E8"/>
    <w:rsid w:val="00A93A5D"/>
    <w:rsid w:val="00AB29B3"/>
    <w:rsid w:val="00AB32F8"/>
    <w:rsid w:val="00AB610B"/>
    <w:rsid w:val="00AC13B6"/>
    <w:rsid w:val="00AC7F3D"/>
    <w:rsid w:val="00AD360E"/>
    <w:rsid w:val="00AD40FB"/>
    <w:rsid w:val="00AD782D"/>
    <w:rsid w:val="00AE7650"/>
    <w:rsid w:val="00AF0202"/>
    <w:rsid w:val="00AF51F3"/>
    <w:rsid w:val="00B10EBE"/>
    <w:rsid w:val="00B236F1"/>
    <w:rsid w:val="00B46D30"/>
    <w:rsid w:val="00B50F99"/>
    <w:rsid w:val="00B51D1B"/>
    <w:rsid w:val="00B540F4"/>
    <w:rsid w:val="00B60FD0"/>
    <w:rsid w:val="00B622DF"/>
    <w:rsid w:val="00B6332A"/>
    <w:rsid w:val="00B80573"/>
    <w:rsid w:val="00B81760"/>
    <w:rsid w:val="00B8494C"/>
    <w:rsid w:val="00B95773"/>
    <w:rsid w:val="00BA1546"/>
    <w:rsid w:val="00BB22C8"/>
    <w:rsid w:val="00BB4E51"/>
    <w:rsid w:val="00BB7E51"/>
    <w:rsid w:val="00BD431F"/>
    <w:rsid w:val="00BD4AE0"/>
    <w:rsid w:val="00BD72E2"/>
    <w:rsid w:val="00BE3D8F"/>
    <w:rsid w:val="00BE423E"/>
    <w:rsid w:val="00BF61AC"/>
    <w:rsid w:val="00C47FA6"/>
    <w:rsid w:val="00C57FC6"/>
    <w:rsid w:val="00C66A7D"/>
    <w:rsid w:val="00C721FF"/>
    <w:rsid w:val="00C779DA"/>
    <w:rsid w:val="00C814F7"/>
    <w:rsid w:val="00CA1E84"/>
    <w:rsid w:val="00CA4B4D"/>
    <w:rsid w:val="00CB35C3"/>
    <w:rsid w:val="00CD323D"/>
    <w:rsid w:val="00CD5682"/>
    <w:rsid w:val="00CE4030"/>
    <w:rsid w:val="00CE64B3"/>
    <w:rsid w:val="00CF073D"/>
    <w:rsid w:val="00CF0AA6"/>
    <w:rsid w:val="00CF1057"/>
    <w:rsid w:val="00CF1A49"/>
    <w:rsid w:val="00D00BBF"/>
    <w:rsid w:val="00D0630C"/>
    <w:rsid w:val="00D2133B"/>
    <w:rsid w:val="00D243A9"/>
    <w:rsid w:val="00D305E5"/>
    <w:rsid w:val="00D37CD3"/>
    <w:rsid w:val="00D44962"/>
    <w:rsid w:val="00D66A52"/>
    <w:rsid w:val="00D66EFA"/>
    <w:rsid w:val="00D72A2D"/>
    <w:rsid w:val="00D83541"/>
    <w:rsid w:val="00D914F1"/>
    <w:rsid w:val="00D94716"/>
    <w:rsid w:val="00D9521A"/>
    <w:rsid w:val="00DA3914"/>
    <w:rsid w:val="00DA391C"/>
    <w:rsid w:val="00DA59AA"/>
    <w:rsid w:val="00DA69A7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3335"/>
    <w:rsid w:val="00E14498"/>
    <w:rsid w:val="00E1742F"/>
    <w:rsid w:val="00E175FC"/>
    <w:rsid w:val="00E2397A"/>
    <w:rsid w:val="00E254DB"/>
    <w:rsid w:val="00E300FC"/>
    <w:rsid w:val="00E362DB"/>
    <w:rsid w:val="00E555D7"/>
    <w:rsid w:val="00E5632B"/>
    <w:rsid w:val="00E70240"/>
    <w:rsid w:val="00E71E6B"/>
    <w:rsid w:val="00E81CC5"/>
    <w:rsid w:val="00E85A87"/>
    <w:rsid w:val="00E85B4A"/>
    <w:rsid w:val="00E9528E"/>
    <w:rsid w:val="00EA5099"/>
    <w:rsid w:val="00EA6AAF"/>
    <w:rsid w:val="00EC1351"/>
    <w:rsid w:val="00EC4CBF"/>
    <w:rsid w:val="00EE2CA8"/>
    <w:rsid w:val="00EF17E8"/>
    <w:rsid w:val="00EF51D9"/>
    <w:rsid w:val="00F130DD"/>
    <w:rsid w:val="00F17BA1"/>
    <w:rsid w:val="00F24884"/>
    <w:rsid w:val="00F476C4"/>
    <w:rsid w:val="00F61DF9"/>
    <w:rsid w:val="00F81960"/>
    <w:rsid w:val="00F8769D"/>
    <w:rsid w:val="00F913A4"/>
    <w:rsid w:val="00F9350C"/>
    <w:rsid w:val="00F94EB5"/>
    <w:rsid w:val="00F9624D"/>
    <w:rsid w:val="00FA1A83"/>
    <w:rsid w:val="00FB118E"/>
    <w:rsid w:val="00FB31C1"/>
    <w:rsid w:val="00FB58F2"/>
    <w:rsid w:val="00FC6AEA"/>
    <w:rsid w:val="00FD3D13"/>
    <w:rsid w:val="00FE55A2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8F7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9C9"/>
    <w:rPr>
      <w:sz w:val="24"/>
    </w:rPr>
  </w:style>
  <w:style w:type="paragraph" w:styleId="Naslov1">
    <w:name w:val="heading 1"/>
    <w:basedOn w:val="Normal"/>
    <w:link w:val="Naslov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Naslov2">
    <w:name w:val="heading 2"/>
    <w:basedOn w:val="Normal"/>
    <w:link w:val="Naslov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Naslov3">
    <w:name w:val="heading 3"/>
    <w:basedOn w:val="Normal"/>
    <w:link w:val="Naslov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makronaredbe">
    <w:name w:val="macro"/>
    <w:link w:val="Tekstmakronaredbe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Naslov">
    <w:name w:val="Title"/>
    <w:basedOn w:val="Normal"/>
    <w:link w:val="Naslov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NaslovChar">
    <w:name w:val="Naslov Char"/>
    <w:basedOn w:val="Zadanifontodlomka"/>
    <w:link w:val="Naslov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Zaglavlje">
    <w:name w:val="header"/>
    <w:basedOn w:val="Normal"/>
    <w:link w:val="ZaglavljeChar"/>
    <w:uiPriority w:val="99"/>
    <w:unhideWhenUsed/>
    <w:rsid w:val="00757803"/>
  </w:style>
  <w:style w:type="character" w:customStyle="1" w:styleId="ZaglavljeChar">
    <w:name w:val="Zaglavlje Char"/>
    <w:basedOn w:val="Zadanifontodlomka"/>
    <w:link w:val="Zaglavlje"/>
    <w:uiPriority w:val="99"/>
    <w:rsid w:val="00757803"/>
  </w:style>
  <w:style w:type="paragraph" w:styleId="Podnoje">
    <w:name w:val="footer"/>
    <w:basedOn w:val="Normal"/>
    <w:link w:val="PodnojeChar"/>
    <w:uiPriority w:val="99"/>
    <w:unhideWhenUsed/>
    <w:rsid w:val="009F220C"/>
    <w:pPr>
      <w:jc w:val="center"/>
    </w:pPr>
  </w:style>
  <w:style w:type="character" w:customStyle="1" w:styleId="PodnojeChar">
    <w:name w:val="Podnožje Char"/>
    <w:basedOn w:val="Zadanifontodlomka"/>
    <w:link w:val="Podnoje"/>
    <w:uiPriority w:val="99"/>
    <w:rsid w:val="009F220C"/>
  </w:style>
  <w:style w:type="character" w:styleId="Tekstrezerviranogmjesta">
    <w:name w:val="Placeholder Text"/>
    <w:basedOn w:val="Zadanifontodlomka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Naslov1Char">
    <w:name w:val="Naslov 1 Char"/>
    <w:basedOn w:val="Zadanifontodlomka"/>
    <w:link w:val="Naslov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61DF9"/>
    <w:rPr>
      <w:rFonts w:eastAsiaTheme="majorEastAsia" w:cstheme="majorBidi"/>
      <w:b/>
      <w:caps/>
      <w:szCs w:val="24"/>
    </w:rPr>
  </w:style>
  <w:style w:type="table" w:styleId="Reetkatablice">
    <w:name w:val="Table Grid"/>
    <w:basedOn w:val="Obinatablica"/>
    <w:uiPriority w:val="39"/>
    <w:rsid w:val="00F9350C"/>
    <w:pPr>
      <w:contextualSpacing/>
    </w:pPr>
    <w:tblPr/>
  </w:style>
  <w:style w:type="character" w:styleId="Neupadljivareferenca">
    <w:name w:val="Subtle Reference"/>
    <w:basedOn w:val="Zadanifontodlomka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Grafikeoznake">
    <w:name w:val="List Bullet"/>
    <w:basedOn w:val="Normal"/>
    <w:uiPriority w:val="11"/>
    <w:qFormat/>
    <w:rsid w:val="005579C9"/>
    <w:pPr>
      <w:numPr>
        <w:numId w:val="5"/>
      </w:numPr>
      <w:spacing w:before="120"/>
    </w:pPr>
  </w:style>
  <w:style w:type="paragraph" w:styleId="Brojevi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Naslov4Char">
    <w:name w:val="Naslov 4 Char"/>
    <w:basedOn w:val="Zadanifontodlomka"/>
    <w:link w:val="Naslov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316DFF"/>
    <w:pPr>
      <w:outlineLvl w:val="9"/>
    </w:pPr>
  </w:style>
  <w:style w:type="paragraph" w:styleId="Citat">
    <w:name w:val="Quote"/>
    <w:basedOn w:val="Normal"/>
    <w:next w:val="Normal"/>
    <w:link w:val="Citat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semiHidden/>
    <w:rsid w:val="00316DFF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316DFF"/>
    <w:rPr>
      <w:i/>
      <w:iCs/>
      <w:color w:val="1D824C" w:themeColor="accent1"/>
    </w:rPr>
  </w:style>
  <w:style w:type="character" w:styleId="Naslovknjige">
    <w:name w:val="Book Title"/>
    <w:basedOn w:val="Zadanifontodlomka"/>
    <w:uiPriority w:val="33"/>
    <w:semiHidden/>
    <w:unhideWhenUsed/>
    <w:rsid w:val="00316DFF"/>
    <w:rPr>
      <w:b/>
      <w:bCs/>
      <w:i/>
      <w:iCs/>
      <w:spacing w:val="0"/>
    </w:rPr>
  </w:style>
  <w:style w:type="paragraph" w:styleId="Podnaslov">
    <w:name w:val="Subtitle"/>
    <w:basedOn w:val="Normal"/>
    <w:next w:val="Normal"/>
    <w:link w:val="Podnaslov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6DFF"/>
    <w:rPr>
      <w:rFonts w:ascii="Segoe UI" w:hAnsi="Segoe UI" w:cs="Segoe UI"/>
      <w:szCs w:val="18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316DFF"/>
    <w:rPr>
      <w:szCs w:val="16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316DFF"/>
    <w:rPr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6DFF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6DFF"/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6DFF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6D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6DFF"/>
    <w:rPr>
      <w:b/>
      <w:bCs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316DFF"/>
    <w:rPr>
      <w:rFonts w:ascii="Segoe UI" w:hAnsi="Segoe UI" w:cs="Segoe UI"/>
      <w:szCs w:val="16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316DFF"/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316DFF"/>
    <w:rPr>
      <w:szCs w:val="20"/>
    </w:rPr>
  </w:style>
  <w:style w:type="paragraph" w:styleId="Povratnaomotnica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16DFF"/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16DFF"/>
    <w:rPr>
      <w:szCs w:val="20"/>
    </w:rPr>
  </w:style>
  <w:style w:type="character" w:styleId="HTML-kod">
    <w:name w:val="HTML Code"/>
    <w:basedOn w:val="Zadanifontodlomka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-tipkovnica">
    <w:name w:val="HTML Keyboard"/>
    <w:basedOn w:val="Zadanifontodlomka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316DFF"/>
    <w:rPr>
      <w:rFonts w:ascii="Consolas" w:hAnsi="Consolas"/>
      <w:szCs w:val="20"/>
    </w:rPr>
  </w:style>
  <w:style w:type="character" w:styleId="HTMLpisaistroj">
    <w:name w:val="HTML Typewriter"/>
    <w:basedOn w:val="Zadanifontodlomka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6DFF"/>
    <w:rPr>
      <w:rFonts w:ascii="Consolas" w:hAnsi="Consolas"/>
      <w:szCs w:val="21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fija">
    <w:name w:val="Bibliography"/>
    <w:basedOn w:val="Normal"/>
    <w:next w:val="Normal"/>
    <w:uiPriority w:val="37"/>
    <w:semiHidden/>
    <w:unhideWhenUsed/>
    <w:rsid w:val="002647D3"/>
  </w:style>
  <w:style w:type="paragraph" w:styleId="Blokteksta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647D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647D3"/>
  </w:style>
  <w:style w:type="paragraph" w:styleId="Tijeloteksta2">
    <w:name w:val="Body Text 2"/>
    <w:basedOn w:val="Normal"/>
    <w:link w:val="Tijeloteksta2Char"/>
    <w:uiPriority w:val="99"/>
    <w:semiHidden/>
    <w:unhideWhenUsed/>
    <w:rsid w:val="002647D3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2647D3"/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2647D3"/>
    <w:pPr>
      <w:spacing w:after="1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2647D3"/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2647D3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2647D3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2647D3"/>
    <w:pPr>
      <w:spacing w:after="16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2647D3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2647D3"/>
  </w:style>
  <w:style w:type="paragraph" w:styleId="Zavretak">
    <w:name w:val="Closing"/>
    <w:basedOn w:val="Normal"/>
    <w:link w:val="ZavretakChar"/>
    <w:uiPriority w:val="99"/>
    <w:semiHidden/>
    <w:unhideWhenUsed/>
    <w:rsid w:val="002647D3"/>
    <w:pPr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2647D3"/>
  </w:style>
  <w:style w:type="table" w:styleId="Obojanareetka">
    <w:name w:val="Colorful Grid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mnipopis">
    <w:name w:val="Dark List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2647D3"/>
  </w:style>
  <w:style w:type="character" w:customStyle="1" w:styleId="DatumChar">
    <w:name w:val="Datum Char"/>
    <w:basedOn w:val="Zadanifontodlomka"/>
    <w:link w:val="Datum"/>
    <w:uiPriority w:val="99"/>
    <w:semiHidden/>
    <w:rsid w:val="002647D3"/>
  </w:style>
  <w:style w:type="paragraph" w:styleId="Potpise-pote">
    <w:name w:val="E-mail Signature"/>
    <w:basedOn w:val="Normal"/>
    <w:link w:val="Potpise-poteChar"/>
    <w:uiPriority w:val="99"/>
    <w:semiHidden/>
    <w:unhideWhenUsed/>
    <w:rsid w:val="002647D3"/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2647D3"/>
  </w:style>
  <w:style w:type="character" w:styleId="Referencakrajnjebiljeke">
    <w:name w:val="endnote reference"/>
    <w:basedOn w:val="Zadanifontodlomka"/>
    <w:uiPriority w:val="99"/>
    <w:semiHidden/>
    <w:unhideWhenUsed/>
    <w:rsid w:val="002647D3"/>
    <w:rPr>
      <w:vertAlign w:val="superscript"/>
    </w:rPr>
  </w:style>
  <w:style w:type="paragraph" w:styleId="Adresaomotnice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2647D3"/>
    <w:rPr>
      <w:vertAlign w:val="superscript"/>
    </w:rPr>
  </w:style>
  <w:style w:type="table" w:styleId="Svijetlatablicareetke1">
    <w:name w:val="Grid Table 1 Light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licareetke3">
    <w:name w:val="Grid Table 3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Naslov5Char">
    <w:name w:val="Naslov 5 Char"/>
    <w:basedOn w:val="Zadanifontodlomka"/>
    <w:link w:val="Naslov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-akronim">
    <w:name w:val="HTML Acronym"/>
    <w:basedOn w:val="Zadanifontodlomka"/>
    <w:uiPriority w:val="99"/>
    <w:semiHidden/>
    <w:unhideWhenUsed/>
    <w:rsid w:val="002647D3"/>
  </w:style>
  <w:style w:type="paragraph" w:styleId="HTML-adresa">
    <w:name w:val="HTML Address"/>
    <w:basedOn w:val="Normal"/>
    <w:link w:val="HTML-adresaChar"/>
    <w:uiPriority w:val="99"/>
    <w:semiHidden/>
    <w:unhideWhenUsed/>
    <w:rsid w:val="002647D3"/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2647D3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2647D3"/>
    <w:rPr>
      <w:i/>
      <w:iCs/>
    </w:rPr>
  </w:style>
  <w:style w:type="character" w:styleId="HTML-definicija">
    <w:name w:val="HTML Definition"/>
    <w:basedOn w:val="Zadanifontodlomka"/>
    <w:uiPriority w:val="99"/>
    <w:semiHidden/>
    <w:unhideWhenUsed/>
    <w:rsid w:val="002647D3"/>
    <w:rPr>
      <w:i/>
      <w:iCs/>
    </w:rPr>
  </w:style>
  <w:style w:type="character" w:styleId="HTML-primjer">
    <w:name w:val="HTML Sample"/>
    <w:basedOn w:val="Zadanifontodlomka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-varijabla">
    <w:name w:val="HTML Variable"/>
    <w:basedOn w:val="Zadanifontodlomka"/>
    <w:uiPriority w:val="99"/>
    <w:semiHidden/>
    <w:unhideWhenUsed/>
    <w:rsid w:val="002647D3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2647D3"/>
    <w:rPr>
      <w:color w:val="2C5C85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Jakoisticanje">
    <w:name w:val="Intense Emphasis"/>
    <w:basedOn w:val="Zadanifontodlomka"/>
    <w:uiPriority w:val="2"/>
    <w:rsid w:val="0079206B"/>
    <w:rPr>
      <w:b/>
      <w:iCs/>
      <w:color w:val="262626" w:themeColor="text1" w:themeTint="D9"/>
    </w:rPr>
  </w:style>
  <w:style w:type="table" w:styleId="Svijetlareetka">
    <w:name w:val="Light Grid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2647D3"/>
  </w:style>
  <w:style w:type="paragraph" w:styleId="Popis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Grafikeoznake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Brojevi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Odlomakpopisa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Svijetlatablicapopisa1">
    <w:name w:val="List Table 1 Light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licapopisa2">
    <w:name w:val="List Table 2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licapopisa3">
    <w:name w:val="List Table 3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reetka1">
    <w:name w:val="Medium Grid 1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proreda">
    <w:name w:val="No Spacing"/>
    <w:uiPriority w:val="1"/>
    <w:semiHidden/>
    <w:unhideWhenUsed/>
    <w:qFormat/>
    <w:rsid w:val="002647D3"/>
  </w:style>
  <w:style w:type="paragraph" w:styleId="Standard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Cs w:val="24"/>
    </w:rPr>
  </w:style>
  <w:style w:type="paragraph" w:styleId="Obinouvueno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2647D3"/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2647D3"/>
  </w:style>
  <w:style w:type="character" w:styleId="Brojstranice">
    <w:name w:val="page number"/>
    <w:basedOn w:val="Zadanifontodlomka"/>
    <w:uiPriority w:val="99"/>
    <w:semiHidden/>
    <w:unhideWhenUsed/>
    <w:rsid w:val="002647D3"/>
  </w:style>
  <w:style w:type="table" w:styleId="Obinatablica1">
    <w:name w:val="Plain Table 1"/>
    <w:basedOn w:val="Obinatablica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2647D3"/>
  </w:style>
  <w:style w:type="character" w:customStyle="1" w:styleId="PozdravChar">
    <w:name w:val="Pozdrav Char"/>
    <w:basedOn w:val="Zadanifontodlomka"/>
    <w:link w:val="Pozdrav"/>
    <w:uiPriority w:val="99"/>
    <w:semiHidden/>
    <w:rsid w:val="002647D3"/>
  </w:style>
  <w:style w:type="paragraph" w:styleId="Potpis">
    <w:name w:val="Signature"/>
    <w:basedOn w:val="Normal"/>
    <w:link w:val="PotpisChar"/>
    <w:uiPriority w:val="99"/>
    <w:semiHidden/>
    <w:unhideWhenUsed/>
    <w:rsid w:val="002647D3"/>
    <w:pPr>
      <w:ind w:left="4320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2647D3"/>
  </w:style>
  <w:style w:type="character" w:styleId="Neupadljivoisticanje">
    <w:name w:val="Subtle Emphasis"/>
    <w:basedOn w:val="Zadanifontodlomka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icas3Defektima1">
    <w:name w:val="Table 3D effects 1"/>
    <w:basedOn w:val="Obinatablica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">
    <w:name w:val="Table Grid 1"/>
    <w:basedOn w:val="Obinatablica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2647D3"/>
  </w:style>
  <w:style w:type="table" w:styleId="Profesionalnatablica">
    <w:name w:val="Table Professional"/>
    <w:basedOn w:val="Obinatablica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  <w:style w:type="character" w:customStyle="1" w:styleId="Greytext">
    <w:name w:val="Grey text"/>
    <w:basedOn w:val="Zadanifontodlomka"/>
    <w:uiPriority w:val="4"/>
    <w:semiHidden/>
    <w:qFormat/>
    <w:rsid w:val="005579C9"/>
    <w:rPr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Roaming\Microsoft\Templates\Modern%20chronological%20cover%20letter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6FA8DA-38A3-448B-AFEB-DB79033E5F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4CB6AFB-A7F1-4816-9409-743ABF3C6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ADE48-6FF0-4599-9D02-6F6374F1F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cover letter</Template>
  <TotalTime>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2026-09-28T12:14:00Z</dcterms:created>
  <dcterms:modified xsi:type="dcterms:W3CDTF">2026-09-28T12:14:00Z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